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95" w:type="pct"/>
        <w:tblInd w:w="-28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000" w:firstRow="0" w:lastRow="0" w:firstColumn="0" w:lastColumn="0" w:noHBand="0" w:noVBand="0"/>
      </w:tblPr>
      <w:tblGrid>
        <w:gridCol w:w="1278"/>
        <w:gridCol w:w="1733"/>
        <w:gridCol w:w="4861"/>
        <w:gridCol w:w="2335"/>
      </w:tblGrid>
      <w:tr w:rsidR="00CF0AF2" w:rsidRPr="00187654" w14:paraId="52BFC721" w14:textId="77777777" w:rsidTr="00901ECD">
        <w:trPr>
          <w:trHeight w:val="446"/>
        </w:trPr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5BC4569" w14:textId="3B07280D" w:rsidR="00CF0AF2" w:rsidRPr="00187654" w:rsidRDefault="00EE38F2" w:rsidP="005F6D33">
            <w:pPr>
              <w:pStyle w:val="FPTITTLE"/>
            </w:pPr>
            <w:r>
              <w:t>Supporting note</w:t>
            </w:r>
          </w:p>
        </w:tc>
      </w:tr>
      <w:tr w:rsidR="00CF0AF2" w:rsidRPr="00187654" w14:paraId="7D5278AB" w14:textId="77777777" w:rsidTr="00901ECD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2471747" w14:textId="7E4AB44F" w:rsidR="000F3EC9" w:rsidRDefault="00EE38F2" w:rsidP="000F3EC9">
            <w:pPr>
              <w:pStyle w:val="FPTITTLE"/>
            </w:pPr>
            <w:r>
              <w:t>DFHX 3D preliminary model</w:t>
            </w:r>
          </w:p>
          <w:p w14:paraId="1C54D3EA" w14:textId="20442D49" w:rsidR="00637620" w:rsidRPr="00EE38F2" w:rsidRDefault="00EE38F2" w:rsidP="00EE38F2">
            <w:pPr>
              <w:pStyle w:val="FPTITTLE"/>
            </w:pPr>
            <w:r>
              <w:t xml:space="preserve">Definition of CERN-UPSALA </w:t>
            </w:r>
            <w:r w:rsidR="00B34FFF">
              <w:t>components supply</w:t>
            </w:r>
          </w:p>
        </w:tc>
      </w:tr>
      <w:tr w:rsidR="00CF0AF2" w:rsidRPr="00187654" w14:paraId="36988993" w14:textId="77777777" w:rsidTr="00301A0A">
        <w:trPr>
          <w:trHeight w:val="4740"/>
        </w:trPr>
        <w:tc>
          <w:tcPr>
            <w:tcW w:w="50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FEC2EF5" w14:textId="77777777" w:rsidR="000F3EC9" w:rsidRPr="003873C4" w:rsidRDefault="00E11012" w:rsidP="000F3EC9">
            <w:pPr>
              <w:pStyle w:val="FPText"/>
              <w:rPr>
                <w:b/>
              </w:rPr>
            </w:pPr>
            <w:r>
              <w:rPr>
                <w:b/>
              </w:rPr>
              <w:t>Abstract</w:t>
            </w:r>
          </w:p>
          <w:p w14:paraId="527DD7A9" w14:textId="18D19C98" w:rsidR="00901ECD" w:rsidRDefault="005F6D33" w:rsidP="005F6D33">
            <w:pPr>
              <w:pStyle w:val="FPText"/>
              <w:jc w:val="both"/>
            </w:pPr>
            <w:r>
              <w:t xml:space="preserve">This document presents </w:t>
            </w:r>
            <w:r w:rsidR="00EE38F2">
              <w:t xml:space="preserve">the limit of supply </w:t>
            </w:r>
            <w:r w:rsidR="00B34FFF">
              <w:t xml:space="preserve">of the </w:t>
            </w:r>
            <w:r w:rsidR="00EE38F2">
              <w:t>DFHX prototype</w:t>
            </w:r>
            <w:r w:rsidR="000B735E">
              <w:t xml:space="preserve"> components</w:t>
            </w:r>
            <w:r w:rsidR="00EE38F2">
              <w:t xml:space="preserve"> from Upsala University (manufacturing</w:t>
            </w:r>
            <w:r w:rsidR="00C77991">
              <w:t xml:space="preserve"> by RFR) and the</w:t>
            </w:r>
            <w:r w:rsidR="000B735E">
              <w:t>ir</w:t>
            </w:r>
            <w:r w:rsidR="00C77991">
              <w:t xml:space="preserve"> required delivery</w:t>
            </w:r>
            <w:r w:rsidR="000B735E">
              <w:t xml:space="preserve"> assembly</w:t>
            </w:r>
            <w:r w:rsidR="00C77991">
              <w:t xml:space="preserve"> configuration.</w:t>
            </w:r>
            <w:r w:rsidR="00FC28B3">
              <w:t xml:space="preserve"> This document does not cover the </w:t>
            </w:r>
            <w:r w:rsidR="000B735E">
              <w:t>requirements for the qualification, cleaning, testing and documentation</w:t>
            </w:r>
            <w:r w:rsidR="00FC28B3">
              <w:t>.</w:t>
            </w:r>
          </w:p>
          <w:p w14:paraId="3C712C04" w14:textId="24D6AC8E" w:rsidR="001A6582" w:rsidRDefault="001A6582" w:rsidP="005F6D33">
            <w:pPr>
              <w:pStyle w:val="FPText"/>
              <w:jc w:val="both"/>
            </w:pPr>
          </w:p>
          <w:p w14:paraId="2B6B213D" w14:textId="77777777" w:rsidR="00E07E4F" w:rsidRDefault="001A6582" w:rsidP="005F6D33">
            <w:pPr>
              <w:pStyle w:val="FPText"/>
              <w:jc w:val="both"/>
            </w:pPr>
            <w:r w:rsidRPr="001A6582">
              <w:rPr>
                <w:b/>
              </w:rPr>
              <w:t>Disclaimer</w:t>
            </w:r>
            <w:r>
              <w:t xml:space="preserve">: </w:t>
            </w:r>
          </w:p>
          <w:p w14:paraId="5AA685AC" w14:textId="41F31D54" w:rsidR="001A6582" w:rsidRDefault="00E07E4F" w:rsidP="00E07E4F">
            <w:pPr>
              <w:pStyle w:val="FPText"/>
              <w:numPr>
                <w:ilvl w:val="0"/>
                <w:numId w:val="17"/>
              </w:numPr>
              <w:jc w:val="both"/>
            </w:pPr>
            <w:r>
              <w:t>T</w:t>
            </w:r>
            <w:r w:rsidR="001A6582">
              <w:t>he 3D files attached</w:t>
            </w:r>
            <w:r w:rsidR="0088608A">
              <w:t xml:space="preserve"> in Autodesk Inventor format</w:t>
            </w:r>
            <w:r w:rsidR="001A6582">
              <w:t xml:space="preserve"> do not represent the final detailed DFHX model. These preliminary models aim at clarifying the suppliers of the various components.</w:t>
            </w:r>
          </w:p>
          <w:p w14:paraId="4183DC4C" w14:textId="31E0F8A1" w:rsidR="00E07E4F" w:rsidRPr="00901ECD" w:rsidRDefault="00E07E4F" w:rsidP="00E07E4F">
            <w:pPr>
              <w:pStyle w:val="FPText"/>
              <w:numPr>
                <w:ilvl w:val="0"/>
                <w:numId w:val="17"/>
              </w:numPr>
              <w:jc w:val="both"/>
            </w:pPr>
            <w:r>
              <w:t xml:space="preserve">The tooling used for assembly is not </w:t>
            </w:r>
            <w:r w:rsidR="00E94035">
              <w:t xml:space="preserve">fully </w:t>
            </w:r>
            <w:r>
              <w:t>covered in this document.</w:t>
            </w:r>
          </w:p>
          <w:p w14:paraId="40C73DBE" w14:textId="77777777" w:rsidR="00440CFE" w:rsidRPr="00901ECD" w:rsidRDefault="00440CFE" w:rsidP="00901ECD">
            <w:pPr>
              <w:tabs>
                <w:tab w:val="left" w:pos="4357"/>
              </w:tabs>
            </w:pPr>
          </w:p>
        </w:tc>
      </w:tr>
      <w:tr w:rsidR="00AC3AA3" w:rsidRPr="00187654" w14:paraId="5638A862" w14:textId="77777777" w:rsidTr="00901ECD">
        <w:trPr>
          <w:trHeight w:val="409"/>
        </w:trPr>
        <w:tc>
          <w:tcPr>
            <w:tcW w:w="500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4E2A74B" w14:textId="77777777" w:rsidR="00AC3AA3" w:rsidRPr="00187654" w:rsidRDefault="00AC3AA3" w:rsidP="00DE0078">
            <w:pPr>
              <w:pStyle w:val="FPTitle1"/>
            </w:pPr>
            <w:r w:rsidRPr="00187654">
              <w:t>Traceability</w:t>
            </w:r>
          </w:p>
        </w:tc>
      </w:tr>
      <w:tr w:rsidR="004E40EF" w:rsidRPr="00187654" w14:paraId="71CCC07A" w14:textId="77777777" w:rsidTr="00901ECD">
        <w:trPr>
          <w:trHeight w:val="420"/>
        </w:trPr>
        <w:tc>
          <w:tcPr>
            <w:tcW w:w="3856" w:type="pct"/>
            <w:gridSpan w:val="3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6A0A406" w14:textId="698C2459" w:rsidR="004E40EF" w:rsidRPr="00E96E4D" w:rsidRDefault="004E40EF" w:rsidP="009E0748">
            <w:pPr>
              <w:pStyle w:val="FPText"/>
            </w:pPr>
            <w:r w:rsidRPr="00E96E4D">
              <w:rPr>
                <w:b/>
                <w:bCs/>
                <w:i/>
              </w:rPr>
              <w:t>Prepared by:</w:t>
            </w:r>
            <w:r w:rsidRPr="00E96E4D">
              <w:t xml:space="preserve"> </w:t>
            </w:r>
            <w:r w:rsidR="00760EF3" w:rsidRPr="00E96E4D">
              <w:t>Y.Leclercq</w:t>
            </w:r>
            <w:r w:rsidR="00EE38F2">
              <w:t>, F.Pillon, R.Betemps</w:t>
            </w:r>
            <w:r w:rsidR="0032066C">
              <w:t>, P. Schneider</w:t>
            </w:r>
            <w:r w:rsidR="007F472F" w:rsidRPr="00E96E4D">
              <w:t xml:space="preserve"> </w:t>
            </w:r>
          </w:p>
        </w:tc>
        <w:tc>
          <w:tcPr>
            <w:tcW w:w="114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BC14DA6" w14:textId="4FBA5403" w:rsidR="004E40EF" w:rsidRPr="00187654" w:rsidRDefault="004E40EF" w:rsidP="00EE38F2">
            <w:pPr>
              <w:pStyle w:val="FPText"/>
            </w:pPr>
            <w:r w:rsidRPr="00187654">
              <w:rPr>
                <w:rStyle w:val="FPTitle2Char"/>
                <w:noProof w:val="0"/>
              </w:rPr>
              <w:t>Date:</w:t>
            </w:r>
            <w:r w:rsidRPr="00187654">
              <w:t xml:space="preserve"> </w:t>
            </w:r>
            <w:r w:rsidR="00301A0A">
              <w:t>20</w:t>
            </w:r>
            <w:r w:rsidR="00EE38F2">
              <w:t>20-02-14</w:t>
            </w:r>
          </w:p>
        </w:tc>
      </w:tr>
      <w:tr w:rsidR="004E40EF" w:rsidRPr="00187654" w14:paraId="17F9B12E" w14:textId="77777777" w:rsidTr="00901ECD">
        <w:trPr>
          <w:trHeight w:val="420"/>
        </w:trPr>
        <w:tc>
          <w:tcPr>
            <w:tcW w:w="3856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7010D2B" w14:textId="60891212" w:rsidR="004E40EF" w:rsidRPr="00623CEB" w:rsidRDefault="004E40EF" w:rsidP="00EE38F2">
            <w:pPr>
              <w:pStyle w:val="FPText"/>
              <w:rPr>
                <w:b/>
              </w:rPr>
            </w:pPr>
            <w:r w:rsidRPr="00623CEB">
              <w:rPr>
                <w:b/>
                <w:bCs/>
                <w:i/>
              </w:rPr>
              <w:t>Verified by:</w:t>
            </w:r>
            <w:r w:rsidRPr="00623CEB">
              <w:t xml:space="preserve"> </w:t>
            </w:r>
            <w:r w:rsidR="00EE38F2">
              <w:t>P. Cruikshank</w:t>
            </w:r>
          </w:p>
        </w:tc>
        <w:tc>
          <w:tcPr>
            <w:tcW w:w="11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5E630668" w14:textId="23EA4D21" w:rsidR="004E40EF" w:rsidRPr="00C82515" w:rsidRDefault="004E40EF" w:rsidP="002C195E">
            <w:pPr>
              <w:pStyle w:val="FPText"/>
            </w:pPr>
            <w:r w:rsidRPr="00187654">
              <w:rPr>
                <w:rStyle w:val="FPTitle2Char"/>
                <w:noProof w:val="0"/>
              </w:rPr>
              <w:t>Date:</w:t>
            </w:r>
            <w:r w:rsidRPr="00187654">
              <w:t xml:space="preserve"> </w:t>
            </w:r>
          </w:p>
        </w:tc>
      </w:tr>
      <w:tr w:rsidR="004E40EF" w:rsidRPr="00187654" w14:paraId="0C0C4CA2" w14:textId="77777777" w:rsidTr="00901ECD">
        <w:trPr>
          <w:trHeight w:val="420"/>
        </w:trPr>
        <w:tc>
          <w:tcPr>
            <w:tcW w:w="3856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10EECAE" w14:textId="3F7C7E82" w:rsidR="004E40EF" w:rsidRPr="00187654" w:rsidRDefault="004E40EF" w:rsidP="00EE38F2">
            <w:pPr>
              <w:pStyle w:val="FPText"/>
              <w:rPr>
                <w:b/>
              </w:rPr>
            </w:pPr>
            <w:r w:rsidRPr="00187654">
              <w:rPr>
                <w:b/>
                <w:bCs/>
                <w:i/>
              </w:rPr>
              <w:t>Approved by</w:t>
            </w:r>
            <w:r w:rsidRPr="00187654">
              <w:t xml:space="preserve">: </w:t>
            </w:r>
          </w:p>
        </w:tc>
        <w:tc>
          <w:tcPr>
            <w:tcW w:w="11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149AA72E" w14:textId="77777777" w:rsidR="004E40EF" w:rsidRPr="00C82515" w:rsidRDefault="004E40EF" w:rsidP="004E40EF">
            <w:pPr>
              <w:pStyle w:val="FPText"/>
            </w:pPr>
            <w:r w:rsidRPr="00187654">
              <w:rPr>
                <w:rStyle w:val="FPTitle2Char"/>
                <w:noProof w:val="0"/>
              </w:rPr>
              <w:t>Date:</w:t>
            </w:r>
            <w:r w:rsidRPr="00187654">
              <w:t xml:space="preserve"> </w:t>
            </w:r>
            <w:r w:rsidR="00C82515" w:rsidRPr="007637AA">
              <w:t>20YY-MM-DD</w:t>
            </w:r>
          </w:p>
        </w:tc>
      </w:tr>
      <w:tr w:rsidR="00AC3AA3" w:rsidRPr="00623CEB" w14:paraId="3087DBC9" w14:textId="77777777" w:rsidTr="00901ECD">
        <w:trPr>
          <w:trHeight w:val="420"/>
        </w:trPr>
        <w:tc>
          <w:tcPr>
            <w:tcW w:w="5000" w:type="pct"/>
            <w:gridSpan w:val="4"/>
            <w:tcBorders>
              <w:top w:val="single" w:sz="6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EE489D0" w14:textId="5A38B00C" w:rsidR="00AC3AA3" w:rsidRPr="00623CEB" w:rsidRDefault="00AC3AA3" w:rsidP="00EE38F2">
            <w:pPr>
              <w:pStyle w:val="FPText"/>
              <w:rPr>
                <w:b/>
              </w:rPr>
            </w:pPr>
            <w:r w:rsidRPr="00623CEB">
              <w:rPr>
                <w:b/>
                <w:bCs/>
                <w:i/>
              </w:rPr>
              <w:t>Distribution</w:t>
            </w:r>
            <w:r w:rsidRPr="00623CEB">
              <w:t xml:space="preserve">: </w:t>
            </w:r>
          </w:p>
        </w:tc>
      </w:tr>
      <w:tr w:rsidR="000436C3" w:rsidRPr="00187654" w14:paraId="0BC32B66" w14:textId="77777777" w:rsidTr="00901ECD">
        <w:trPr>
          <w:trHeight w:val="420"/>
        </w:trPr>
        <w:tc>
          <w:tcPr>
            <w:tcW w:w="62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7078516" w14:textId="77777777" w:rsidR="000436C3" w:rsidRPr="00187654" w:rsidRDefault="000436C3" w:rsidP="00046B09">
            <w:pPr>
              <w:pStyle w:val="FPTitle2"/>
            </w:pPr>
            <w:r w:rsidRPr="00187654">
              <w:t>Rev. No.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97961" w14:textId="77777777" w:rsidR="000436C3" w:rsidRPr="00187654" w:rsidRDefault="000436C3" w:rsidP="001726E5">
            <w:pPr>
              <w:pStyle w:val="FPTitle2"/>
            </w:pPr>
            <w:r w:rsidRPr="00187654">
              <w:t>Date</w:t>
            </w:r>
          </w:p>
        </w:tc>
        <w:tc>
          <w:tcPr>
            <w:tcW w:w="35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30256A8" w14:textId="77777777" w:rsidR="000436C3" w:rsidRPr="00187654" w:rsidRDefault="000436C3" w:rsidP="00A32796">
            <w:pPr>
              <w:pStyle w:val="FPTitle2"/>
            </w:pPr>
            <w:r w:rsidRPr="00187654">
              <w:t xml:space="preserve">Description of Changes </w:t>
            </w:r>
            <w:r w:rsidRPr="00187654">
              <w:rPr>
                <w:b w:val="0"/>
              </w:rPr>
              <w:t>(major changes only</w:t>
            </w:r>
            <w:r w:rsidR="00A32796" w:rsidRPr="00187654">
              <w:rPr>
                <w:b w:val="0"/>
              </w:rPr>
              <w:t>, minor changes in EDMS</w:t>
            </w:r>
            <w:r w:rsidRPr="00187654">
              <w:rPr>
                <w:b w:val="0"/>
              </w:rPr>
              <w:t>)</w:t>
            </w:r>
          </w:p>
        </w:tc>
      </w:tr>
      <w:tr w:rsidR="000436C3" w:rsidRPr="00187654" w14:paraId="21DE538C" w14:textId="77777777" w:rsidTr="00901ECD">
        <w:trPr>
          <w:trHeight w:val="420"/>
        </w:trPr>
        <w:tc>
          <w:tcPr>
            <w:tcW w:w="62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9649CA8" w14:textId="53400100" w:rsidR="000436C3" w:rsidRPr="00187654" w:rsidRDefault="000436C3" w:rsidP="004F7E24">
            <w:pPr>
              <w:pStyle w:val="FPText"/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DAB723" w14:textId="6B5266D6" w:rsidR="000436C3" w:rsidRPr="00187654" w:rsidRDefault="000436C3" w:rsidP="00A51EDD">
            <w:pPr>
              <w:pStyle w:val="FPText"/>
            </w:pPr>
          </w:p>
        </w:tc>
        <w:tc>
          <w:tcPr>
            <w:tcW w:w="35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8B0634C" w14:textId="087AD537" w:rsidR="000436C3" w:rsidRPr="00187654" w:rsidRDefault="000436C3" w:rsidP="00030C2A">
            <w:pPr>
              <w:pStyle w:val="FPText"/>
            </w:pPr>
          </w:p>
        </w:tc>
      </w:tr>
      <w:tr w:rsidR="000436C3" w:rsidRPr="00187654" w14:paraId="030D2821" w14:textId="77777777" w:rsidTr="00901ECD">
        <w:trPr>
          <w:trHeight w:val="420"/>
        </w:trPr>
        <w:tc>
          <w:tcPr>
            <w:tcW w:w="62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937DBED" w14:textId="5BF2E1ED" w:rsidR="000436C3" w:rsidRPr="00187654" w:rsidRDefault="000436C3" w:rsidP="00404A61"/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FD0A89" w14:textId="2385B80F" w:rsidR="000436C3" w:rsidRPr="00187654" w:rsidRDefault="000436C3" w:rsidP="00404A61"/>
        </w:tc>
        <w:tc>
          <w:tcPr>
            <w:tcW w:w="352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6C89F1C6" w14:textId="3B00A9FA" w:rsidR="000436C3" w:rsidRPr="00187654" w:rsidRDefault="000436C3" w:rsidP="00404A61"/>
        </w:tc>
      </w:tr>
      <w:tr w:rsidR="000436C3" w:rsidRPr="00187654" w14:paraId="783020FD" w14:textId="77777777" w:rsidTr="005E214B">
        <w:trPr>
          <w:trHeight w:val="420"/>
        </w:trPr>
        <w:tc>
          <w:tcPr>
            <w:tcW w:w="626" w:type="pc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2AC91C62" w14:textId="77777777" w:rsidR="000436C3" w:rsidRPr="00187654" w:rsidRDefault="000436C3" w:rsidP="00404A61"/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0529D65" w14:textId="77777777" w:rsidR="000436C3" w:rsidRPr="00187654" w:rsidRDefault="000436C3" w:rsidP="00404A61"/>
        </w:tc>
        <w:tc>
          <w:tcPr>
            <w:tcW w:w="352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7C6CE23C" w14:textId="77777777" w:rsidR="000436C3" w:rsidRPr="00187654" w:rsidRDefault="000436C3" w:rsidP="00404A61"/>
        </w:tc>
      </w:tr>
      <w:tr w:rsidR="000436C3" w:rsidRPr="00187654" w14:paraId="1F73BC01" w14:textId="77777777" w:rsidTr="005E214B">
        <w:trPr>
          <w:trHeight w:val="420"/>
        </w:trPr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E889D" w14:textId="77777777" w:rsidR="000436C3" w:rsidRPr="00187654" w:rsidRDefault="000436C3" w:rsidP="00404A61"/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CEDE" w14:textId="77777777" w:rsidR="000436C3" w:rsidRPr="00187654" w:rsidRDefault="000436C3" w:rsidP="00404A61"/>
        </w:tc>
        <w:tc>
          <w:tcPr>
            <w:tcW w:w="3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C00B4" w14:textId="77777777" w:rsidR="000436C3" w:rsidRPr="00187654" w:rsidRDefault="000436C3" w:rsidP="00404A61"/>
        </w:tc>
      </w:tr>
    </w:tbl>
    <w:p w14:paraId="36003833" w14:textId="77777777" w:rsidR="00BC120A" w:rsidRPr="00187654" w:rsidRDefault="00BC120A" w:rsidP="00404A61">
      <w:r w:rsidRPr="00187654">
        <w:br w:type="page"/>
      </w:r>
    </w:p>
    <w:p w14:paraId="45B3D69F" w14:textId="27234323" w:rsidR="000F3EC9" w:rsidRPr="003873C4" w:rsidRDefault="00807C69" w:rsidP="000F3EC9">
      <w:pPr>
        <w:pStyle w:val="Heading1"/>
      </w:pPr>
      <w:r>
        <w:lastRenderedPageBreak/>
        <w:t>responsibility of components supply</w:t>
      </w:r>
    </w:p>
    <w:p w14:paraId="381226EC" w14:textId="54BF6D8F" w:rsidR="00EE38F2" w:rsidRDefault="00EE38F2" w:rsidP="00973F2D">
      <w:pPr>
        <w:pStyle w:val="Bodytext"/>
      </w:pPr>
      <w:r>
        <w:t xml:space="preserve">The DFHX device presents several interfaces with various services/items. </w:t>
      </w:r>
      <w:r w:rsidR="00353595">
        <w:t>Figure1 and 2 defines the main sets of components.</w:t>
      </w:r>
      <w:r w:rsidR="00807C69">
        <w:t xml:space="preserve"> </w:t>
      </w:r>
      <w:r w:rsidR="00E07E4F">
        <w:t>Colours</w:t>
      </w:r>
      <w:r w:rsidR="00807C69">
        <w:t xml:space="preserve"> gathers the sub-components by suppliers (Yellow, Purple and Red are CERN supplies). The components to be supplied by Upsala university are categorized by </w:t>
      </w:r>
      <w:r w:rsidR="00E07E4F">
        <w:t>colours</w:t>
      </w:r>
      <w:r w:rsidR="00807C69">
        <w:t>, see table 1.</w:t>
      </w:r>
    </w:p>
    <w:p w14:paraId="6765BF8B" w14:textId="71043136" w:rsidR="002454C8" w:rsidRDefault="00E94035" w:rsidP="00807C69">
      <w:pPr>
        <w:pStyle w:val="Bodytext"/>
        <w:ind w:left="0"/>
        <w:jc w:val="left"/>
      </w:pPr>
      <w:r>
        <w:rPr>
          <w:noProof/>
          <w:lang w:eastAsia="en-GB"/>
        </w:rPr>
        <w:drawing>
          <wp:inline distT="0" distB="0" distL="0" distR="0" wp14:anchorId="5E3374D6" wp14:editId="1E04CFEF">
            <wp:extent cx="6091200" cy="3340800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b="6685"/>
                    <a:stretch/>
                  </pic:blipFill>
                  <pic:spPr bwMode="auto">
                    <a:xfrm>
                      <a:off x="0" y="0"/>
                      <a:ext cx="60912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E4D20" w14:textId="2EAF2A3B" w:rsidR="00353595" w:rsidRPr="00353595" w:rsidRDefault="00353595" w:rsidP="00353595">
      <w:pPr>
        <w:pStyle w:val="Bodytext"/>
        <w:jc w:val="center"/>
        <w:rPr>
          <w:sz w:val="20"/>
          <w:szCs w:val="20"/>
        </w:rPr>
      </w:pPr>
      <w:r w:rsidRPr="00353595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1</w:t>
      </w:r>
      <w:r w:rsidRPr="00353595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DFHX definition of main </w:t>
      </w:r>
      <w:r w:rsidR="00E07E4F">
        <w:rPr>
          <w:sz w:val="20"/>
          <w:szCs w:val="20"/>
        </w:rPr>
        <w:t>sets:</w:t>
      </w:r>
      <w:r>
        <w:rPr>
          <w:sz w:val="20"/>
          <w:szCs w:val="20"/>
        </w:rPr>
        <w:t xml:space="preserve"> external components</w:t>
      </w:r>
    </w:p>
    <w:p w14:paraId="0A7EAA0F" w14:textId="035E45EA" w:rsidR="00353595" w:rsidRDefault="00E94035" w:rsidP="00807C69">
      <w:pPr>
        <w:pStyle w:val="Bodytext"/>
        <w:ind w:left="0"/>
        <w:jc w:val="left"/>
      </w:pPr>
      <w:r>
        <w:rPr>
          <w:noProof/>
          <w:lang w:eastAsia="en-GB"/>
        </w:rPr>
        <w:drawing>
          <wp:inline distT="0" distB="0" distL="0" distR="0" wp14:anchorId="450E3D52" wp14:editId="3D80F8E0">
            <wp:extent cx="5907600" cy="300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00" cy="30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32D2C" w14:textId="740DB99D" w:rsidR="00353595" w:rsidRPr="00353595" w:rsidRDefault="00353595" w:rsidP="00353595">
      <w:pPr>
        <w:pStyle w:val="Bodytext"/>
        <w:jc w:val="center"/>
        <w:rPr>
          <w:sz w:val="20"/>
          <w:szCs w:val="20"/>
        </w:rPr>
      </w:pPr>
      <w:r w:rsidRPr="00353595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2</w:t>
      </w:r>
      <w:r w:rsidRPr="00353595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DFHX definition of main </w:t>
      </w:r>
      <w:r w:rsidR="00E07E4F">
        <w:rPr>
          <w:sz w:val="20"/>
          <w:szCs w:val="20"/>
        </w:rPr>
        <w:t>sets:</w:t>
      </w:r>
      <w:r>
        <w:rPr>
          <w:sz w:val="20"/>
          <w:szCs w:val="20"/>
        </w:rPr>
        <w:t xml:space="preserve"> internal components</w:t>
      </w:r>
    </w:p>
    <w:p w14:paraId="70B7CF18" w14:textId="43C6A1A6" w:rsidR="002257DF" w:rsidRPr="00973F2D" w:rsidRDefault="00630A1E" w:rsidP="00973F2D">
      <w:pPr>
        <w:pStyle w:val="Bodytext"/>
      </w:pPr>
      <w:r>
        <w:t xml:space="preserve"> </w:t>
      </w:r>
    </w:p>
    <w:p w14:paraId="47C41352" w14:textId="77777777" w:rsidR="00807C69" w:rsidRDefault="00807C69">
      <w:pPr>
        <w:jc w:val="left"/>
        <w:outlineLvl w:val="9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D4C069C" w14:textId="79C99F6D" w:rsidR="00EE38F2" w:rsidRPr="007944E8" w:rsidRDefault="00EE38F2" w:rsidP="00EE38F2">
      <w:pPr>
        <w:keepNext/>
        <w:jc w:val="center"/>
        <w:outlineLvl w:val="9"/>
        <w:rPr>
          <w:sz w:val="20"/>
          <w:szCs w:val="20"/>
        </w:rPr>
      </w:pPr>
      <w:r w:rsidRPr="009001BE">
        <w:rPr>
          <w:b/>
          <w:sz w:val="20"/>
          <w:szCs w:val="20"/>
        </w:rPr>
        <w:lastRenderedPageBreak/>
        <w:t xml:space="preserve">Table </w:t>
      </w:r>
      <w:r w:rsidR="00F2373F">
        <w:rPr>
          <w:b/>
          <w:sz w:val="20"/>
          <w:szCs w:val="20"/>
        </w:rPr>
        <w:t>1</w:t>
      </w:r>
      <w:r w:rsidRPr="009001BE">
        <w:rPr>
          <w:b/>
          <w:sz w:val="20"/>
          <w:szCs w:val="20"/>
        </w:rPr>
        <w:t>:</w:t>
      </w:r>
      <w:r w:rsidRPr="009001BE">
        <w:rPr>
          <w:sz w:val="20"/>
          <w:szCs w:val="20"/>
        </w:rPr>
        <w:t xml:space="preserve"> </w:t>
      </w:r>
      <w:r w:rsidR="003423ED">
        <w:rPr>
          <w:sz w:val="20"/>
          <w:szCs w:val="20"/>
        </w:rPr>
        <w:t>DFHX m</w:t>
      </w:r>
      <w:r w:rsidR="00F2373F">
        <w:rPr>
          <w:sz w:val="20"/>
          <w:szCs w:val="20"/>
        </w:rPr>
        <w:t>ain sets responsible</w:t>
      </w:r>
    </w:p>
    <w:tbl>
      <w:tblPr>
        <w:tblStyle w:val="TableGrid"/>
        <w:tblW w:w="8581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2340"/>
        <w:gridCol w:w="4133"/>
        <w:gridCol w:w="1533"/>
      </w:tblGrid>
      <w:tr w:rsidR="00EE38F2" w:rsidRPr="00B54DBD" w14:paraId="27BDC7DB" w14:textId="77777777" w:rsidTr="00B34FFF">
        <w:trPr>
          <w:cantSplit/>
          <w:jc w:val="center"/>
        </w:trPr>
        <w:tc>
          <w:tcPr>
            <w:tcW w:w="575" w:type="dxa"/>
            <w:shd w:val="clear" w:color="auto" w:fill="D9D9D9" w:themeFill="background1" w:themeFillShade="D9"/>
          </w:tcPr>
          <w:p w14:paraId="78A67373" w14:textId="42199668" w:rsidR="00EE38F2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</w:t>
            </w:r>
          </w:p>
        </w:tc>
        <w:tc>
          <w:tcPr>
            <w:tcW w:w="2340" w:type="dxa"/>
            <w:shd w:val="clear" w:color="auto" w:fill="D9D9D9" w:themeFill="background1" w:themeFillShade="D9"/>
          </w:tcPr>
          <w:p w14:paraId="24A7E862" w14:textId="77777777" w:rsidR="00EE38F2" w:rsidRPr="00B54DBD" w:rsidRDefault="00EE38F2" w:rsidP="00F2373F">
            <w:pPr>
              <w:pStyle w:val="Bodytext"/>
              <w:spacing w:before="0" w:after="0"/>
              <w:ind w:left="0"/>
              <w:jc w:val="left"/>
              <w:rPr>
                <w:sz w:val="20"/>
                <w:szCs w:val="20"/>
              </w:rPr>
            </w:pPr>
            <w:r w:rsidRPr="00B54DBD">
              <w:rPr>
                <w:sz w:val="20"/>
                <w:szCs w:val="20"/>
              </w:rPr>
              <w:t>Ref:</w:t>
            </w:r>
          </w:p>
        </w:tc>
        <w:tc>
          <w:tcPr>
            <w:tcW w:w="4133" w:type="dxa"/>
            <w:shd w:val="clear" w:color="auto" w:fill="D9D9D9" w:themeFill="background1" w:themeFillShade="D9"/>
          </w:tcPr>
          <w:p w14:paraId="5C925BC3" w14:textId="11C94354" w:rsidR="00EE38F2" w:rsidRPr="00B54DBD" w:rsidRDefault="00B34FFF" w:rsidP="00F2373F">
            <w:pPr>
              <w:pStyle w:val="Bodytext"/>
              <w:spacing w:before="0" w:after="0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Contains:</w:t>
            </w:r>
          </w:p>
        </w:tc>
        <w:tc>
          <w:tcPr>
            <w:tcW w:w="1533" w:type="dxa"/>
            <w:shd w:val="clear" w:color="auto" w:fill="D9D9D9" w:themeFill="background1" w:themeFillShade="D9"/>
          </w:tcPr>
          <w:p w14:paraId="5A87129F" w14:textId="0E867FAC" w:rsidR="00EE38F2" w:rsidRPr="00B54DBD" w:rsidRDefault="00C77991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Supplier</w:t>
            </w:r>
          </w:p>
        </w:tc>
      </w:tr>
      <w:tr w:rsidR="00EE38F2" w:rsidRPr="00B54DBD" w14:paraId="7E639C2F" w14:textId="77777777" w:rsidTr="00B34FFF">
        <w:trPr>
          <w:cantSplit/>
          <w:jc w:val="center"/>
        </w:trPr>
        <w:tc>
          <w:tcPr>
            <w:tcW w:w="575" w:type="dxa"/>
            <w:shd w:val="clear" w:color="auto" w:fill="F0EA00"/>
            <w:vAlign w:val="center"/>
          </w:tcPr>
          <w:p w14:paraId="36A8E743" w14:textId="30F71931" w:rsidR="00EE38F2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#1</w:t>
            </w:r>
          </w:p>
        </w:tc>
        <w:tc>
          <w:tcPr>
            <w:tcW w:w="2340" w:type="dxa"/>
          </w:tcPr>
          <w:p w14:paraId="08BCD2DB" w14:textId="56ECCE61" w:rsidR="00EE38F2" w:rsidRPr="00B54DBD" w:rsidRDefault="00F2373F" w:rsidP="00F2373F">
            <w:pPr>
              <w:pStyle w:val="Bodytext"/>
              <w:spacing w:before="0" w:after="0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Current leads assemblies</w:t>
            </w:r>
          </w:p>
        </w:tc>
        <w:tc>
          <w:tcPr>
            <w:tcW w:w="4133" w:type="dxa"/>
            <w:vAlign w:val="center"/>
          </w:tcPr>
          <w:p w14:paraId="45B22903" w14:textId="278ECBDF" w:rsidR="00EE38F2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Electrical </w:t>
            </w:r>
            <w:r w:rsidR="00B34FFF">
              <w:rPr>
                <w:sz w:val="20"/>
                <w:szCs w:val="20"/>
              </w:rPr>
              <w:t xml:space="preserve">copper </w:t>
            </w:r>
            <w:r>
              <w:rPr>
                <w:sz w:val="20"/>
                <w:szCs w:val="20"/>
              </w:rPr>
              <w:t>current lead</w:t>
            </w:r>
          </w:p>
          <w:p w14:paraId="1E9480F7" w14:textId="77777777" w:rsidR="00F2373F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Helium reservoir</w:t>
            </w:r>
          </w:p>
          <w:p w14:paraId="45C0F5C9" w14:textId="77777777" w:rsidR="00F2373F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Vacuum vessel</w:t>
            </w:r>
          </w:p>
          <w:p w14:paraId="4FA54F47" w14:textId="77777777" w:rsidR="00F2373F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Concentric flexibles</w:t>
            </w:r>
          </w:p>
          <w:p w14:paraId="4EF1C30C" w14:textId="69F43FD2" w:rsidR="00F2373F" w:rsidRPr="00B54DBD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HTS cable</w:t>
            </w:r>
          </w:p>
        </w:tc>
        <w:tc>
          <w:tcPr>
            <w:tcW w:w="1533" w:type="dxa"/>
            <w:vAlign w:val="center"/>
          </w:tcPr>
          <w:p w14:paraId="58D4A783" w14:textId="77777777" w:rsidR="00B34FFF" w:rsidRDefault="00B34FF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CERN</w:t>
            </w:r>
          </w:p>
          <w:p w14:paraId="2BD472A3" w14:textId="340EB556" w:rsidR="00EE38F2" w:rsidRPr="00B54DBD" w:rsidRDefault="00B34FF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magnet group</w:t>
            </w:r>
          </w:p>
        </w:tc>
      </w:tr>
      <w:tr w:rsidR="00EE38F2" w:rsidRPr="00B54DBD" w14:paraId="37E57092" w14:textId="77777777" w:rsidTr="00B34FFF">
        <w:trPr>
          <w:cantSplit/>
          <w:jc w:val="center"/>
        </w:trPr>
        <w:tc>
          <w:tcPr>
            <w:tcW w:w="575" w:type="dxa"/>
            <w:shd w:val="clear" w:color="auto" w:fill="D186F2"/>
            <w:vAlign w:val="center"/>
          </w:tcPr>
          <w:p w14:paraId="1779987D" w14:textId="645E87DC" w:rsidR="00EE38F2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#2</w:t>
            </w:r>
          </w:p>
        </w:tc>
        <w:tc>
          <w:tcPr>
            <w:tcW w:w="2340" w:type="dxa"/>
          </w:tcPr>
          <w:p w14:paraId="2EDBAE28" w14:textId="0B43496C" w:rsidR="00EE38F2" w:rsidRPr="00B54DBD" w:rsidRDefault="00F2373F" w:rsidP="00F2373F">
            <w:pPr>
              <w:pStyle w:val="Bodytext"/>
              <w:spacing w:before="0" w:after="0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Ancillaries</w:t>
            </w:r>
          </w:p>
        </w:tc>
        <w:tc>
          <w:tcPr>
            <w:tcW w:w="4133" w:type="dxa"/>
            <w:vAlign w:val="center"/>
          </w:tcPr>
          <w:p w14:paraId="53ABC1E4" w14:textId="77777777" w:rsidR="00EE38F2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Safety relief pressure devices</w:t>
            </w:r>
          </w:p>
          <w:p w14:paraId="2003197B" w14:textId="070026A7" w:rsidR="00F2373F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Instrumentation feedthroughs</w:t>
            </w:r>
            <w:r w:rsidR="004A4174">
              <w:rPr>
                <w:sz w:val="20"/>
                <w:szCs w:val="20"/>
              </w:rPr>
              <w:t>, sensors</w:t>
            </w:r>
            <w:r>
              <w:rPr>
                <w:sz w:val="20"/>
                <w:szCs w:val="20"/>
              </w:rPr>
              <w:t xml:space="preserve"> and cabling</w:t>
            </w:r>
          </w:p>
          <w:p w14:paraId="57163705" w14:textId="77777777" w:rsidR="00F2373F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Vacuum gauges</w:t>
            </w:r>
          </w:p>
          <w:p w14:paraId="3CB4F798" w14:textId="4F09FB6A" w:rsidR="00F2373F" w:rsidRPr="00B54DBD" w:rsidRDefault="00F2373F" w:rsidP="00F2373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Vacuum pumps</w:t>
            </w:r>
          </w:p>
        </w:tc>
        <w:tc>
          <w:tcPr>
            <w:tcW w:w="1533" w:type="dxa"/>
            <w:vAlign w:val="center"/>
          </w:tcPr>
          <w:p w14:paraId="765DD937" w14:textId="77777777" w:rsidR="00B34FFF" w:rsidRDefault="00B34FF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CERN</w:t>
            </w:r>
          </w:p>
          <w:p w14:paraId="058B4B81" w14:textId="0093ADDE" w:rsidR="00EE38F2" w:rsidRPr="00B54DBD" w:rsidRDefault="00B34FF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Various groups</w:t>
            </w:r>
          </w:p>
        </w:tc>
      </w:tr>
      <w:tr w:rsidR="00F2373F" w:rsidRPr="00B54DBD" w14:paraId="262F52D7" w14:textId="77777777" w:rsidTr="00B34FFF">
        <w:trPr>
          <w:cantSplit/>
          <w:jc w:val="center"/>
        </w:trPr>
        <w:tc>
          <w:tcPr>
            <w:tcW w:w="575" w:type="dxa"/>
            <w:shd w:val="clear" w:color="auto" w:fill="F0EA00"/>
            <w:vAlign w:val="center"/>
          </w:tcPr>
          <w:p w14:paraId="6E9524A3" w14:textId="1FF01491" w:rsidR="00F2373F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#3</w:t>
            </w:r>
          </w:p>
        </w:tc>
        <w:tc>
          <w:tcPr>
            <w:tcW w:w="2340" w:type="dxa"/>
          </w:tcPr>
          <w:p w14:paraId="6AAB6577" w14:textId="32539D98" w:rsidR="00F2373F" w:rsidRPr="00B54DBD" w:rsidRDefault="00C77991" w:rsidP="00F2373F">
            <w:pPr>
              <w:pStyle w:val="Bodytext"/>
              <w:spacing w:before="0" w:after="0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Superconducting link</w:t>
            </w:r>
          </w:p>
        </w:tc>
        <w:tc>
          <w:tcPr>
            <w:tcW w:w="4133" w:type="dxa"/>
            <w:vAlign w:val="center"/>
          </w:tcPr>
          <w:p w14:paraId="06605C0B" w14:textId="1F86C8E5" w:rsidR="00F2373F" w:rsidRDefault="00C77991" w:rsidP="00C77991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Concentric </w:t>
            </w:r>
            <w:r w:rsidR="00B34FFF">
              <w:rPr>
                <w:sz w:val="20"/>
                <w:szCs w:val="20"/>
              </w:rPr>
              <w:t xml:space="preserve">stainless steel </w:t>
            </w:r>
            <w:r>
              <w:rPr>
                <w:sz w:val="20"/>
                <w:szCs w:val="20"/>
              </w:rPr>
              <w:t>flexibles</w:t>
            </w:r>
          </w:p>
          <w:p w14:paraId="4C6087EE" w14:textId="068CD396" w:rsidR="00C77991" w:rsidRPr="00B54DBD" w:rsidRDefault="00C77991" w:rsidP="00C77991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MgB2 cable bundle</w:t>
            </w:r>
          </w:p>
        </w:tc>
        <w:tc>
          <w:tcPr>
            <w:tcW w:w="1533" w:type="dxa"/>
            <w:vAlign w:val="center"/>
          </w:tcPr>
          <w:p w14:paraId="57344EE5" w14:textId="77777777" w:rsidR="00B34FFF" w:rsidRDefault="00B34FF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CERN</w:t>
            </w:r>
          </w:p>
          <w:p w14:paraId="2E4B9F69" w14:textId="5275C3DC" w:rsidR="00F2373F" w:rsidRPr="00B54DBD" w:rsidRDefault="00B34FF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Magnet group</w:t>
            </w:r>
          </w:p>
        </w:tc>
      </w:tr>
      <w:tr w:rsidR="00F2373F" w:rsidRPr="00B54DBD" w14:paraId="74CACB18" w14:textId="77777777" w:rsidTr="00B34FFF">
        <w:trPr>
          <w:cantSplit/>
          <w:jc w:val="center"/>
        </w:trPr>
        <w:tc>
          <w:tcPr>
            <w:tcW w:w="575" w:type="dxa"/>
            <w:shd w:val="clear" w:color="auto" w:fill="7F7F7F" w:themeFill="text1" w:themeFillTint="80"/>
            <w:vAlign w:val="center"/>
          </w:tcPr>
          <w:p w14:paraId="36E8F02A" w14:textId="5B4343AF" w:rsidR="00F2373F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#4</w:t>
            </w:r>
          </w:p>
        </w:tc>
        <w:tc>
          <w:tcPr>
            <w:tcW w:w="2340" w:type="dxa"/>
          </w:tcPr>
          <w:p w14:paraId="21524883" w14:textId="381D9021" w:rsidR="00F2373F" w:rsidRPr="00807C69" w:rsidRDefault="00B34FFF" w:rsidP="00F2373F">
            <w:pPr>
              <w:pStyle w:val="Bodytext"/>
              <w:spacing w:before="0" w:after="0"/>
              <w:ind w:left="0"/>
              <w:jc w:val="left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Supporting Frame</w:t>
            </w:r>
          </w:p>
        </w:tc>
        <w:tc>
          <w:tcPr>
            <w:tcW w:w="4133" w:type="dxa"/>
            <w:vAlign w:val="center"/>
          </w:tcPr>
          <w:p w14:paraId="1C4D40CD" w14:textId="77777777" w:rsidR="00F2373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Structural beams</w:t>
            </w:r>
          </w:p>
          <w:p w14:paraId="31C623E0" w14:textId="77777777" w:rsidR="00B34FF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Guiding rails</w:t>
            </w:r>
          </w:p>
          <w:p w14:paraId="2C3901E7" w14:textId="77777777" w:rsidR="00B34FF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Simple screwed adjustment systems</w:t>
            </w:r>
          </w:p>
          <w:p w14:paraId="6CB4877A" w14:textId="68859B65" w:rsidR="00E94035" w:rsidRPr="00B54DBD" w:rsidRDefault="00E94035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Assembly trolley</w:t>
            </w:r>
          </w:p>
        </w:tc>
        <w:tc>
          <w:tcPr>
            <w:tcW w:w="1533" w:type="dxa"/>
            <w:vAlign w:val="center"/>
          </w:tcPr>
          <w:p w14:paraId="64BE54DF" w14:textId="6ADF7407" w:rsidR="00F2373F" w:rsidRPr="00807C69" w:rsidRDefault="00B34FFF" w:rsidP="00F2373F">
            <w:pPr>
              <w:pStyle w:val="Bodytext"/>
              <w:spacing w:before="0" w:after="0"/>
              <w:ind w:left="0"/>
              <w:jc w:val="center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Upsala University</w:t>
            </w:r>
          </w:p>
        </w:tc>
      </w:tr>
      <w:tr w:rsidR="00F2373F" w:rsidRPr="00B54DBD" w14:paraId="0F89BD39" w14:textId="77777777" w:rsidTr="00B34FFF">
        <w:trPr>
          <w:cantSplit/>
          <w:jc w:val="center"/>
        </w:trPr>
        <w:tc>
          <w:tcPr>
            <w:tcW w:w="575" w:type="dxa"/>
            <w:shd w:val="clear" w:color="auto" w:fill="B6CFE0"/>
            <w:vAlign w:val="center"/>
          </w:tcPr>
          <w:p w14:paraId="53B027AF" w14:textId="35A10941" w:rsidR="00F2373F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#5</w:t>
            </w:r>
          </w:p>
        </w:tc>
        <w:tc>
          <w:tcPr>
            <w:tcW w:w="2340" w:type="dxa"/>
          </w:tcPr>
          <w:p w14:paraId="27EF47DB" w14:textId="369774FE" w:rsidR="00F2373F" w:rsidRPr="00807C69" w:rsidRDefault="00B34FFF" w:rsidP="00F2373F">
            <w:pPr>
              <w:pStyle w:val="Bodytext"/>
              <w:spacing w:before="0" w:after="0"/>
              <w:ind w:left="0"/>
              <w:jc w:val="left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Vacuum vessels</w:t>
            </w:r>
          </w:p>
        </w:tc>
        <w:tc>
          <w:tcPr>
            <w:tcW w:w="4133" w:type="dxa"/>
            <w:vAlign w:val="center"/>
          </w:tcPr>
          <w:p w14:paraId="57084B42" w14:textId="48C3F680" w:rsidR="00F2373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Tubes (304L, 316L)</w:t>
            </w:r>
          </w:p>
          <w:p w14:paraId="217D74C0" w14:textId="77777777" w:rsidR="00B34FF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Flanges (316L) ?</w:t>
            </w:r>
          </w:p>
          <w:p w14:paraId="2A0976F4" w14:textId="77777777" w:rsidR="00B34FF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ISO-K flanges and O-rings assembly</w:t>
            </w:r>
          </w:p>
          <w:p w14:paraId="21A469E3" w14:textId="2519D2EE" w:rsidR="00B34FFF" w:rsidRPr="00B54DBD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Vacuum vessel bellows</w:t>
            </w:r>
          </w:p>
        </w:tc>
        <w:tc>
          <w:tcPr>
            <w:tcW w:w="1533" w:type="dxa"/>
            <w:vAlign w:val="center"/>
          </w:tcPr>
          <w:p w14:paraId="3B7EEE53" w14:textId="56765FCB" w:rsidR="00F2373F" w:rsidRPr="00807C69" w:rsidRDefault="00B34FFF" w:rsidP="00F2373F">
            <w:pPr>
              <w:pStyle w:val="Bodytext"/>
              <w:spacing w:before="0" w:after="0"/>
              <w:ind w:left="0"/>
              <w:jc w:val="center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Upsala University</w:t>
            </w:r>
          </w:p>
        </w:tc>
      </w:tr>
      <w:tr w:rsidR="00F2373F" w:rsidRPr="00B54DBD" w14:paraId="0FA43B6B" w14:textId="77777777" w:rsidTr="000C6125">
        <w:trPr>
          <w:cantSplit/>
          <w:jc w:val="center"/>
        </w:trPr>
        <w:tc>
          <w:tcPr>
            <w:tcW w:w="575" w:type="dxa"/>
            <w:shd w:val="clear" w:color="auto" w:fill="79E8F7"/>
            <w:vAlign w:val="center"/>
          </w:tcPr>
          <w:p w14:paraId="38E6E971" w14:textId="0839ECF5" w:rsidR="00F2373F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#6</w:t>
            </w:r>
          </w:p>
        </w:tc>
        <w:tc>
          <w:tcPr>
            <w:tcW w:w="2340" w:type="dxa"/>
          </w:tcPr>
          <w:p w14:paraId="0D9677A2" w14:textId="672D9C6C" w:rsidR="00F2373F" w:rsidRPr="00807C69" w:rsidRDefault="00B34FFF" w:rsidP="00F2373F">
            <w:pPr>
              <w:pStyle w:val="Bodytext"/>
              <w:spacing w:before="0" w:after="0"/>
              <w:ind w:left="0"/>
              <w:jc w:val="left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Helium volume</w:t>
            </w:r>
          </w:p>
        </w:tc>
        <w:tc>
          <w:tcPr>
            <w:tcW w:w="4133" w:type="dxa"/>
            <w:vAlign w:val="center"/>
          </w:tcPr>
          <w:p w14:paraId="2F7686A0" w14:textId="77777777" w:rsidR="00F2373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Tubes (304L, 316L)</w:t>
            </w:r>
          </w:p>
          <w:p w14:paraId="617DFA57" w14:textId="77777777" w:rsidR="00B34FFF" w:rsidRDefault="00B34FFF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Machined interface weldable flanges (forged rings/blanks)</w:t>
            </w:r>
          </w:p>
          <w:p w14:paraId="5AEBAFB4" w14:textId="77777777" w:rsidR="00807C69" w:rsidRDefault="00807C69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Braided flexibles (316L)</w:t>
            </w:r>
          </w:p>
          <w:p w14:paraId="607844B0" w14:textId="58761003" w:rsidR="006B25D1" w:rsidRPr="00B34FFF" w:rsidRDefault="006B25D1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Pressurised bellows</w:t>
            </w:r>
          </w:p>
        </w:tc>
        <w:tc>
          <w:tcPr>
            <w:tcW w:w="1533" w:type="dxa"/>
            <w:vAlign w:val="center"/>
          </w:tcPr>
          <w:p w14:paraId="00EFEEAE" w14:textId="00493E7D" w:rsidR="00F2373F" w:rsidRPr="00807C69" w:rsidRDefault="00807C69" w:rsidP="00F2373F">
            <w:pPr>
              <w:pStyle w:val="Bodytext"/>
              <w:spacing w:before="0" w:after="0"/>
              <w:ind w:left="0"/>
              <w:jc w:val="center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Upsala University</w:t>
            </w:r>
          </w:p>
        </w:tc>
      </w:tr>
      <w:tr w:rsidR="00F2373F" w:rsidRPr="00B54DBD" w14:paraId="3774E474" w14:textId="77777777" w:rsidTr="000C6125">
        <w:trPr>
          <w:cantSplit/>
          <w:jc w:val="center"/>
        </w:trPr>
        <w:tc>
          <w:tcPr>
            <w:tcW w:w="575" w:type="dxa"/>
            <w:shd w:val="clear" w:color="auto" w:fill="F4BAEC"/>
            <w:vAlign w:val="center"/>
          </w:tcPr>
          <w:p w14:paraId="52DCF4E7" w14:textId="781D7EF2" w:rsidR="00F2373F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#7</w:t>
            </w:r>
          </w:p>
        </w:tc>
        <w:tc>
          <w:tcPr>
            <w:tcW w:w="2340" w:type="dxa"/>
          </w:tcPr>
          <w:p w14:paraId="01AC128C" w14:textId="4AC5C390" w:rsidR="00F2373F" w:rsidRPr="00807C69" w:rsidRDefault="00B34FFF" w:rsidP="00F2373F">
            <w:pPr>
              <w:pStyle w:val="Bodytext"/>
              <w:spacing w:before="0" w:after="0"/>
              <w:ind w:left="0"/>
              <w:jc w:val="left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Structural supports</w:t>
            </w:r>
          </w:p>
        </w:tc>
        <w:tc>
          <w:tcPr>
            <w:tcW w:w="4133" w:type="dxa"/>
            <w:vAlign w:val="center"/>
          </w:tcPr>
          <w:p w14:paraId="55BB509F" w14:textId="68996C1E" w:rsidR="00F2373F" w:rsidRDefault="00807C69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Vacuum barrier (304L, 316L)</w:t>
            </w:r>
          </w:p>
          <w:p w14:paraId="17F4DD15" w14:textId="590B84B6" w:rsidR="00807C69" w:rsidRDefault="00807C69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Adjusting rods (304L, 316L)</w:t>
            </w:r>
          </w:p>
          <w:p w14:paraId="4150230E" w14:textId="1FF089D1" w:rsidR="00807C69" w:rsidRPr="00B54DBD" w:rsidRDefault="00807C69" w:rsidP="00B34FFF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Supports (304L, 316L)</w:t>
            </w:r>
          </w:p>
        </w:tc>
        <w:tc>
          <w:tcPr>
            <w:tcW w:w="1533" w:type="dxa"/>
            <w:vAlign w:val="center"/>
          </w:tcPr>
          <w:p w14:paraId="3A5DB1A5" w14:textId="73C79D5B" w:rsidR="00F2373F" w:rsidRPr="00807C69" w:rsidRDefault="00807C69" w:rsidP="00F2373F">
            <w:pPr>
              <w:pStyle w:val="Bodytext"/>
              <w:spacing w:before="0" w:after="0"/>
              <w:ind w:left="0"/>
              <w:jc w:val="center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Upsala University</w:t>
            </w:r>
          </w:p>
        </w:tc>
      </w:tr>
      <w:tr w:rsidR="00F2373F" w:rsidRPr="00B54DBD" w14:paraId="7B5373E7" w14:textId="77777777" w:rsidTr="000C6125">
        <w:trPr>
          <w:cantSplit/>
          <w:jc w:val="center"/>
        </w:trPr>
        <w:tc>
          <w:tcPr>
            <w:tcW w:w="575" w:type="dxa"/>
            <w:shd w:val="clear" w:color="auto" w:fill="DDD9C3" w:themeFill="background2" w:themeFillShade="E6"/>
            <w:vAlign w:val="center"/>
          </w:tcPr>
          <w:p w14:paraId="3BECABF5" w14:textId="53C57A62" w:rsidR="00F2373F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#8</w:t>
            </w:r>
          </w:p>
        </w:tc>
        <w:tc>
          <w:tcPr>
            <w:tcW w:w="2340" w:type="dxa"/>
          </w:tcPr>
          <w:p w14:paraId="018DB4DE" w14:textId="0B9F43B8" w:rsidR="00F2373F" w:rsidRPr="00B54DBD" w:rsidRDefault="000C6125" w:rsidP="00F2373F">
            <w:pPr>
              <w:pStyle w:val="Bodytext"/>
              <w:spacing w:before="0" w:after="0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Fillers</w:t>
            </w:r>
          </w:p>
        </w:tc>
        <w:tc>
          <w:tcPr>
            <w:tcW w:w="4133" w:type="dxa"/>
            <w:vAlign w:val="center"/>
          </w:tcPr>
          <w:p w14:paraId="34605A7A" w14:textId="75D0270C" w:rsidR="00F2373F" w:rsidRPr="00B54DBD" w:rsidRDefault="00807C69" w:rsidP="00807C69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ROHACEL</w:t>
            </w:r>
          </w:p>
        </w:tc>
        <w:tc>
          <w:tcPr>
            <w:tcW w:w="1533" w:type="dxa"/>
            <w:vAlign w:val="center"/>
          </w:tcPr>
          <w:p w14:paraId="6F7BCC24" w14:textId="3D00D3AC" w:rsidR="00F2373F" w:rsidRPr="00B54DBD" w:rsidRDefault="00807C69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CERN</w:t>
            </w:r>
          </w:p>
        </w:tc>
      </w:tr>
      <w:tr w:rsidR="00F2373F" w:rsidRPr="00B54DBD" w14:paraId="63275FD2" w14:textId="77777777" w:rsidTr="000C6125">
        <w:trPr>
          <w:cantSplit/>
          <w:jc w:val="center"/>
        </w:trPr>
        <w:tc>
          <w:tcPr>
            <w:tcW w:w="575" w:type="dxa"/>
            <w:shd w:val="clear" w:color="auto" w:fill="96D699"/>
            <w:vAlign w:val="center"/>
          </w:tcPr>
          <w:p w14:paraId="4CBC09F4" w14:textId="72C685DB" w:rsidR="00F2373F" w:rsidRPr="00B54DBD" w:rsidRDefault="00F2373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#9</w:t>
            </w:r>
          </w:p>
        </w:tc>
        <w:tc>
          <w:tcPr>
            <w:tcW w:w="2340" w:type="dxa"/>
          </w:tcPr>
          <w:p w14:paraId="64D6BADE" w14:textId="06A24C3C" w:rsidR="00F2373F" w:rsidRPr="00807C69" w:rsidRDefault="00807C69" w:rsidP="00F2373F">
            <w:pPr>
              <w:pStyle w:val="Bodytext"/>
              <w:spacing w:before="0" w:after="0"/>
              <w:ind w:left="0"/>
              <w:jc w:val="left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Guiding supports</w:t>
            </w:r>
          </w:p>
        </w:tc>
        <w:tc>
          <w:tcPr>
            <w:tcW w:w="4133" w:type="dxa"/>
            <w:vAlign w:val="center"/>
          </w:tcPr>
          <w:p w14:paraId="1CCBBFB3" w14:textId="4BF05040" w:rsidR="00F2373F" w:rsidRPr="00B54DBD" w:rsidRDefault="00807C69" w:rsidP="00807C69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Various design/ sizes (G10)</w:t>
            </w:r>
          </w:p>
        </w:tc>
        <w:tc>
          <w:tcPr>
            <w:tcW w:w="1533" w:type="dxa"/>
            <w:vAlign w:val="center"/>
          </w:tcPr>
          <w:p w14:paraId="4F8602D4" w14:textId="4DDD7422" w:rsidR="00F2373F" w:rsidRPr="00807C69" w:rsidRDefault="00807C69" w:rsidP="00F2373F">
            <w:pPr>
              <w:pStyle w:val="Bodytext"/>
              <w:spacing w:before="0" w:after="0"/>
              <w:ind w:left="0"/>
              <w:jc w:val="center"/>
              <w:rPr>
                <w:b/>
                <w:sz w:val="20"/>
                <w:szCs w:val="20"/>
              </w:rPr>
            </w:pPr>
            <w:r w:rsidRPr="00807C69">
              <w:rPr>
                <w:b/>
                <w:sz w:val="20"/>
                <w:szCs w:val="20"/>
              </w:rPr>
              <w:t>Upsala university</w:t>
            </w:r>
          </w:p>
        </w:tc>
      </w:tr>
      <w:tr w:rsidR="00F2373F" w:rsidRPr="00B54DBD" w14:paraId="1FA168ED" w14:textId="77777777" w:rsidTr="00DA4383">
        <w:trPr>
          <w:cantSplit/>
          <w:jc w:val="center"/>
        </w:trPr>
        <w:tc>
          <w:tcPr>
            <w:tcW w:w="575" w:type="dxa"/>
            <w:shd w:val="clear" w:color="auto" w:fill="FF8585"/>
            <w:vAlign w:val="center"/>
          </w:tcPr>
          <w:p w14:paraId="49281E34" w14:textId="32463388" w:rsidR="00F2373F" w:rsidRPr="00B54DBD" w:rsidRDefault="00B34FFF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#10</w:t>
            </w:r>
          </w:p>
        </w:tc>
        <w:tc>
          <w:tcPr>
            <w:tcW w:w="2340" w:type="dxa"/>
          </w:tcPr>
          <w:p w14:paraId="231B8A95" w14:textId="770B632A" w:rsidR="00F2373F" w:rsidRPr="00B54DBD" w:rsidRDefault="00807C69" w:rsidP="00F2373F">
            <w:pPr>
              <w:pStyle w:val="Bodytext"/>
              <w:spacing w:before="0" w:after="0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MgB2 cables</w:t>
            </w:r>
          </w:p>
        </w:tc>
        <w:tc>
          <w:tcPr>
            <w:tcW w:w="4133" w:type="dxa"/>
            <w:vAlign w:val="center"/>
          </w:tcPr>
          <w:p w14:paraId="6FF3B656" w14:textId="77777777" w:rsidR="00F2373F" w:rsidRDefault="00807C69" w:rsidP="00807C69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conductors</w:t>
            </w:r>
          </w:p>
          <w:p w14:paraId="72A039DC" w14:textId="5DC68406" w:rsidR="00807C69" w:rsidRPr="00B54DBD" w:rsidRDefault="00807C69" w:rsidP="00807C69">
            <w:pPr>
              <w:pStyle w:val="Bodytext"/>
              <w:numPr>
                <w:ilvl w:val="0"/>
                <w:numId w:val="14"/>
              </w:numPr>
              <w:spacing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Electrical connections</w:t>
            </w:r>
          </w:p>
        </w:tc>
        <w:tc>
          <w:tcPr>
            <w:tcW w:w="1533" w:type="dxa"/>
            <w:vAlign w:val="center"/>
          </w:tcPr>
          <w:p w14:paraId="07D8B4EC" w14:textId="42F6FA0D" w:rsidR="00F2373F" w:rsidRPr="00B54DBD" w:rsidRDefault="00807C69" w:rsidP="00F2373F">
            <w:pPr>
              <w:pStyle w:val="Bodytext"/>
              <w:spacing w:before="0" w:after="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CERN</w:t>
            </w:r>
          </w:p>
        </w:tc>
      </w:tr>
    </w:tbl>
    <w:p w14:paraId="4FC01927" w14:textId="77777777" w:rsidR="006B25D1" w:rsidRDefault="006B25D1" w:rsidP="006B25D1">
      <w:pPr>
        <w:pStyle w:val="Heading1"/>
        <w:numPr>
          <w:ilvl w:val="0"/>
          <w:numId w:val="0"/>
        </w:numPr>
        <w:ind w:left="432" w:hanging="432"/>
      </w:pPr>
    </w:p>
    <w:p w14:paraId="4F304207" w14:textId="77777777" w:rsidR="006B25D1" w:rsidRDefault="006B25D1">
      <w:pPr>
        <w:jc w:val="left"/>
        <w:outlineLvl w:val="9"/>
        <w:rPr>
          <w:b/>
          <w:caps/>
          <w:sz w:val="24"/>
        </w:rPr>
      </w:pPr>
      <w:r>
        <w:br w:type="page"/>
      </w:r>
    </w:p>
    <w:p w14:paraId="635FC986" w14:textId="1791CB48" w:rsidR="00807C69" w:rsidRDefault="00807C69" w:rsidP="00807C69">
      <w:pPr>
        <w:pStyle w:val="Heading1"/>
        <w:ind w:left="567" w:hanging="567"/>
      </w:pPr>
      <w:r>
        <w:lastRenderedPageBreak/>
        <w:t>Delivery configuration</w:t>
      </w:r>
    </w:p>
    <w:p w14:paraId="7E0ADB4A" w14:textId="656C9BF0" w:rsidR="001A6582" w:rsidRDefault="006B25D1" w:rsidP="008B5CA9">
      <w:pPr>
        <w:pStyle w:val="Bodytext"/>
      </w:pPr>
      <w:r>
        <w:t xml:space="preserve">Figure 3 illustrates the components </w:t>
      </w:r>
      <w:r w:rsidR="003423ED">
        <w:t>supplied</w:t>
      </w:r>
      <w:r>
        <w:t xml:space="preserve"> by the Upsala University </w:t>
      </w:r>
      <w:r w:rsidR="000B735E">
        <w:t>in the DFHX assembly configuration</w:t>
      </w:r>
      <w:r>
        <w:t>.</w:t>
      </w:r>
      <w:r w:rsidR="003423ED">
        <w:t xml:space="preserve"> The assembly sequence of the DFHX includes inserting and processing the cables and therefore cannot be performed without cables. Consequently, the components supply covers sub-assemblies which will be welded after cable assembly. A preliminary list of sub-assemblies as delivered is illustrated Table 2.</w:t>
      </w:r>
    </w:p>
    <w:p w14:paraId="4455B5A7" w14:textId="2B696739" w:rsidR="00744EAC" w:rsidRDefault="00EE68C9" w:rsidP="00807C69">
      <w:pPr>
        <w:pStyle w:val="Bodytext"/>
      </w:pPr>
      <w:r>
        <w:rPr>
          <w:noProof/>
          <w:lang w:eastAsia="en-GB"/>
        </w:rPr>
        <w:drawing>
          <wp:inline distT="0" distB="0" distL="0" distR="0" wp14:anchorId="6B698790" wp14:editId="0DE020A4">
            <wp:extent cx="5708084" cy="3495675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76" cy="349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759B2DC" w14:textId="3D121318" w:rsidR="00744EAC" w:rsidRDefault="00744EAC" w:rsidP="00744EAC">
      <w:pPr>
        <w:pStyle w:val="Bodytext"/>
        <w:jc w:val="center"/>
        <w:rPr>
          <w:sz w:val="20"/>
          <w:szCs w:val="20"/>
        </w:rPr>
      </w:pPr>
      <w:r w:rsidRPr="00353595">
        <w:rPr>
          <w:b/>
          <w:sz w:val="20"/>
          <w:szCs w:val="20"/>
        </w:rPr>
        <w:t xml:space="preserve">Figure </w:t>
      </w:r>
      <w:r>
        <w:rPr>
          <w:b/>
          <w:sz w:val="20"/>
          <w:szCs w:val="20"/>
        </w:rPr>
        <w:t>3</w:t>
      </w:r>
      <w:r w:rsidRPr="00353595">
        <w:rPr>
          <w:sz w:val="20"/>
          <w:szCs w:val="20"/>
        </w:rPr>
        <w:t xml:space="preserve">: </w:t>
      </w:r>
      <w:r>
        <w:rPr>
          <w:sz w:val="20"/>
          <w:szCs w:val="20"/>
        </w:rPr>
        <w:t>DFHX components delivered by Upsala University</w:t>
      </w:r>
      <w:r w:rsidR="003423ED">
        <w:rPr>
          <w:sz w:val="20"/>
          <w:szCs w:val="20"/>
        </w:rPr>
        <w:t xml:space="preserve"> in the final assembled configuration</w:t>
      </w:r>
    </w:p>
    <w:p w14:paraId="19E1ED4D" w14:textId="77777777" w:rsidR="00E17760" w:rsidRDefault="00E17760" w:rsidP="008B5CA9">
      <w:pPr>
        <w:pStyle w:val="Bodytext"/>
      </w:pPr>
    </w:p>
    <w:p w14:paraId="4D8DFF46" w14:textId="66385356" w:rsidR="008B5CA9" w:rsidRDefault="008B5CA9" w:rsidP="008B5CA9">
      <w:pPr>
        <w:pStyle w:val="Bodytext"/>
      </w:pPr>
      <w:r>
        <w:t>The following files presenting a preliminary design of the DFHX are attached to this document:</w:t>
      </w:r>
    </w:p>
    <w:p w14:paraId="79734254" w14:textId="04C17935" w:rsidR="008B5CA9" w:rsidRDefault="008B5CA9" w:rsidP="008B5CA9">
      <w:pPr>
        <w:pStyle w:val="Bodytext"/>
        <w:numPr>
          <w:ilvl w:val="0"/>
          <w:numId w:val="16"/>
        </w:numPr>
      </w:pPr>
      <w:r>
        <w:t>DF</w:t>
      </w:r>
      <w:r w:rsidR="00E17760">
        <w:t>HX_Feb2020_Full_configuration / Head of assembly : CAD1461631, see Figure1.</w:t>
      </w:r>
    </w:p>
    <w:p w14:paraId="051D8F6C" w14:textId="6A847D72" w:rsidR="00E17760" w:rsidRDefault="00E17760" w:rsidP="008B5CA9">
      <w:pPr>
        <w:pStyle w:val="Bodytext"/>
        <w:numPr>
          <w:ilvl w:val="0"/>
          <w:numId w:val="16"/>
        </w:numPr>
      </w:pPr>
      <w:r>
        <w:t>DFHX_Feb2020_Components_delivered_by_Upsala / Head of assembly : CAD1461631, see figure 3.</w:t>
      </w:r>
    </w:p>
    <w:p w14:paraId="77CD6091" w14:textId="77777777" w:rsidR="00E17760" w:rsidRPr="008B5CA9" w:rsidRDefault="00E17760" w:rsidP="00E17760">
      <w:pPr>
        <w:pStyle w:val="Bodytext"/>
        <w:ind w:left="1287"/>
      </w:pPr>
    </w:p>
    <w:p w14:paraId="2E8048A5" w14:textId="77777777" w:rsidR="009F0DA4" w:rsidRDefault="009F0DA4">
      <w:pPr>
        <w:jc w:val="left"/>
        <w:outlineLvl w:val="9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0B2562A" w14:textId="6B657682" w:rsidR="00FC28B3" w:rsidRDefault="003423ED" w:rsidP="003423ED">
      <w:pPr>
        <w:keepNext/>
        <w:jc w:val="center"/>
        <w:outlineLvl w:val="9"/>
      </w:pPr>
      <w:r w:rsidRPr="009001BE">
        <w:rPr>
          <w:b/>
          <w:sz w:val="20"/>
          <w:szCs w:val="20"/>
        </w:rPr>
        <w:lastRenderedPageBreak/>
        <w:t xml:space="preserve">Table </w:t>
      </w:r>
      <w:r>
        <w:rPr>
          <w:b/>
          <w:sz w:val="20"/>
          <w:szCs w:val="20"/>
        </w:rPr>
        <w:t>2</w:t>
      </w:r>
      <w:r w:rsidRPr="009001BE">
        <w:rPr>
          <w:b/>
          <w:sz w:val="20"/>
          <w:szCs w:val="20"/>
        </w:rPr>
        <w:t>:</w:t>
      </w:r>
      <w:r w:rsidRPr="009001BE">
        <w:rPr>
          <w:sz w:val="20"/>
          <w:szCs w:val="20"/>
        </w:rPr>
        <w:t xml:space="preserve"> </w:t>
      </w:r>
      <w:r>
        <w:rPr>
          <w:sz w:val="20"/>
          <w:szCs w:val="20"/>
        </w:rPr>
        <w:t>Sub-assemblies as delivered for cable integration at CERN.</w:t>
      </w:r>
    </w:p>
    <w:tbl>
      <w:tblPr>
        <w:tblStyle w:val="TableGrid"/>
        <w:tblW w:w="5000" w:type="pct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3117"/>
        <w:gridCol w:w="1699"/>
        <w:gridCol w:w="1277"/>
        <w:gridCol w:w="3539"/>
      </w:tblGrid>
      <w:tr w:rsidR="00EE68C9" w14:paraId="61780820" w14:textId="77777777" w:rsidTr="00EE68C9">
        <w:tc>
          <w:tcPr>
            <w:tcW w:w="5000" w:type="pct"/>
            <w:gridSpan w:val="4"/>
            <w:shd w:val="clear" w:color="auto" w:fill="F2F2F2" w:themeFill="background1" w:themeFillShade="F2"/>
          </w:tcPr>
          <w:p w14:paraId="0C317C3E" w14:textId="64D395B4" w:rsidR="00EE68C9" w:rsidRPr="00FA1305" w:rsidRDefault="00EE68C9" w:rsidP="00FC28B3">
            <w:pPr>
              <w:pStyle w:val="Bodytext"/>
              <w:ind w:left="0"/>
              <w:rPr>
                <w:b/>
              </w:rPr>
            </w:pPr>
            <w:r w:rsidRPr="00FA1305">
              <w:rPr>
                <w:b/>
              </w:rPr>
              <w:t>Sub-assemblies of frame parts</w:t>
            </w:r>
            <w:r>
              <w:rPr>
                <w:b/>
              </w:rPr>
              <w:t xml:space="preserve"> and assembly trolley</w:t>
            </w:r>
          </w:p>
        </w:tc>
      </w:tr>
      <w:tr w:rsidR="00E94035" w14:paraId="7A3C0A99" w14:textId="77777777" w:rsidTr="00E94035">
        <w:tc>
          <w:tcPr>
            <w:tcW w:w="2500" w:type="pct"/>
            <w:gridSpan w:val="2"/>
            <w:shd w:val="clear" w:color="auto" w:fill="auto"/>
            <w:vAlign w:val="center"/>
          </w:tcPr>
          <w:p w14:paraId="22C3F88C" w14:textId="5268C673" w:rsidR="00E94035" w:rsidRDefault="00E94035" w:rsidP="00E94035">
            <w:pPr>
              <w:pStyle w:val="Bodytext"/>
              <w:ind w:left="0"/>
              <w:jc w:val="center"/>
              <w:rPr>
                <w:b/>
              </w:rPr>
            </w:pPr>
            <w:r w:rsidRPr="00FC28B3">
              <w:rPr>
                <w:noProof/>
                <w:lang w:eastAsia="en-GB"/>
              </w:rPr>
              <w:drawing>
                <wp:inline distT="0" distB="0" distL="0" distR="0" wp14:anchorId="18921B72" wp14:editId="13C33811">
                  <wp:extent cx="2647950" cy="1862694"/>
                  <wp:effectExtent l="0" t="0" r="0" b="444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2051" t="13119" r="11961" b="12524"/>
                          <a:stretch/>
                        </pic:blipFill>
                        <pic:spPr bwMode="auto">
                          <a:xfrm>
                            <a:off x="0" y="0"/>
                            <a:ext cx="2668705" cy="187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14:paraId="5322D46C" w14:textId="394ACBCA" w:rsidR="00E94035" w:rsidRDefault="00E94035" w:rsidP="00E94035">
            <w:pPr>
              <w:pStyle w:val="Bodytext"/>
              <w:ind w:left="0"/>
              <w:jc w:val="center"/>
              <w:rPr>
                <w:b/>
              </w:rPr>
            </w:pPr>
            <w:r w:rsidRPr="00FC28B3">
              <w:rPr>
                <w:noProof/>
                <w:lang w:eastAsia="en-GB"/>
              </w:rPr>
              <w:drawing>
                <wp:inline distT="0" distB="0" distL="0" distR="0" wp14:anchorId="0578D9BB" wp14:editId="3203E4D2">
                  <wp:extent cx="2457450" cy="1906692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901" cy="193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035" w14:paraId="522D8434" w14:textId="77777777" w:rsidTr="00E94035">
        <w:tc>
          <w:tcPr>
            <w:tcW w:w="2500" w:type="pct"/>
            <w:gridSpan w:val="2"/>
            <w:shd w:val="clear" w:color="auto" w:fill="auto"/>
            <w:vAlign w:val="center"/>
          </w:tcPr>
          <w:p w14:paraId="62A8B100" w14:textId="5A7C2690" w:rsidR="00E94035" w:rsidRDefault="00E94035" w:rsidP="00E94035">
            <w:pPr>
              <w:pStyle w:val="Bodytext"/>
              <w:ind w:left="0"/>
              <w:jc w:val="center"/>
              <w:rPr>
                <w:b/>
              </w:rPr>
            </w:pPr>
            <w:r w:rsidRPr="00FC28B3">
              <w:rPr>
                <w:noProof/>
                <w:lang w:eastAsia="en-GB"/>
              </w:rPr>
              <w:drawing>
                <wp:inline distT="0" distB="0" distL="0" distR="0" wp14:anchorId="67E0582C" wp14:editId="41D71ABE">
                  <wp:extent cx="2873135" cy="1562100"/>
                  <wp:effectExtent l="0" t="0" r="381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7958" r="3679"/>
                          <a:stretch/>
                        </pic:blipFill>
                        <pic:spPr bwMode="auto">
                          <a:xfrm>
                            <a:off x="0" y="0"/>
                            <a:ext cx="2962452" cy="1610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14:paraId="7ADED8BB" w14:textId="577C3F95" w:rsidR="00E94035" w:rsidRDefault="00E94035" w:rsidP="00E94035">
            <w:pPr>
              <w:pStyle w:val="Bodytext"/>
              <w:ind w:left="0"/>
              <w:jc w:val="center"/>
              <w:rPr>
                <w:b/>
              </w:rPr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54A02CFD" wp14:editId="5ECF0DA7">
                  <wp:extent cx="1800225" cy="1651902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89" cy="167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305" w14:paraId="2284FDA1" w14:textId="77777777" w:rsidTr="00FA1305">
        <w:tc>
          <w:tcPr>
            <w:tcW w:w="5000" w:type="pct"/>
            <w:gridSpan w:val="4"/>
            <w:shd w:val="clear" w:color="auto" w:fill="F2F2F2" w:themeFill="background1" w:themeFillShade="F2"/>
          </w:tcPr>
          <w:p w14:paraId="6BE3F042" w14:textId="1E4B7D46" w:rsidR="00FA1305" w:rsidRPr="00FA1305" w:rsidRDefault="00FA1305" w:rsidP="00FC28B3">
            <w:pPr>
              <w:pStyle w:val="Bodytext"/>
              <w:ind w:left="0"/>
              <w:rPr>
                <w:b/>
              </w:rPr>
            </w:pPr>
            <w:r>
              <w:rPr>
                <w:b/>
              </w:rPr>
              <w:t xml:space="preserve">Sub-assemblies of vacuum vessel </w:t>
            </w:r>
            <w:r w:rsidR="00AF7C72">
              <w:rPr>
                <w:b/>
              </w:rPr>
              <w:t xml:space="preserve">associated </w:t>
            </w:r>
            <w:r>
              <w:rPr>
                <w:b/>
              </w:rPr>
              <w:t>parts</w:t>
            </w:r>
          </w:p>
        </w:tc>
      </w:tr>
      <w:tr w:rsidR="00FC28B3" w14:paraId="0253B0AB" w14:textId="77777777" w:rsidTr="00FA1305">
        <w:tc>
          <w:tcPr>
            <w:tcW w:w="5000" w:type="pct"/>
            <w:gridSpan w:val="4"/>
          </w:tcPr>
          <w:p w14:paraId="4047173F" w14:textId="3121F19B" w:rsidR="00FC28B3" w:rsidRDefault="00FA1305" w:rsidP="00FC28B3">
            <w:pPr>
              <w:pStyle w:val="Bodytext"/>
              <w:ind w:left="0"/>
            </w:pPr>
            <w:r>
              <w:rPr>
                <w:noProof/>
                <w:lang w:eastAsia="en-GB"/>
              </w:rPr>
              <w:drawing>
                <wp:inline distT="0" distB="0" distL="0" distR="0" wp14:anchorId="6C4E2AC9" wp14:editId="5DBA8B2A">
                  <wp:extent cx="5990406" cy="1770105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313" cy="1781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1C6" w14:paraId="7DB9BDB7" w14:textId="77777777" w:rsidTr="006A71C6">
        <w:tc>
          <w:tcPr>
            <w:tcW w:w="1618" w:type="pct"/>
          </w:tcPr>
          <w:p w14:paraId="5FAD4F5C" w14:textId="18392202" w:rsidR="00AF7C72" w:rsidRDefault="00FA1305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659888FC" wp14:editId="2EE5B24E">
                  <wp:extent cx="1917207" cy="1671851"/>
                  <wp:effectExtent l="0" t="0" r="6985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6724" t="6279" r="4966" b="8247"/>
                          <a:stretch/>
                        </pic:blipFill>
                        <pic:spPr bwMode="auto">
                          <a:xfrm>
                            <a:off x="0" y="0"/>
                            <a:ext cx="1926831" cy="1680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pct"/>
            <w:gridSpan w:val="2"/>
          </w:tcPr>
          <w:p w14:paraId="16CA61F4" w14:textId="091BDE0E" w:rsidR="00AF7C72" w:rsidRDefault="00FA1305" w:rsidP="00BD5F2B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11914645" wp14:editId="5423FCFA">
                  <wp:extent cx="1852648" cy="1559124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44" cy="157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pct"/>
          </w:tcPr>
          <w:p w14:paraId="6D1C9CD6" w14:textId="72A61A3F" w:rsidR="00AF7C72" w:rsidRDefault="00FA1305" w:rsidP="00BD5F2B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1B3F8376" wp14:editId="1FA8FF54">
                  <wp:extent cx="2134294" cy="1808328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8723" t="6684" r="5587" b="6779"/>
                          <a:stretch/>
                        </pic:blipFill>
                        <pic:spPr bwMode="auto">
                          <a:xfrm>
                            <a:off x="0" y="0"/>
                            <a:ext cx="2166603" cy="1835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F2B" w14:paraId="3FAE8B3E" w14:textId="77777777" w:rsidTr="006A71C6">
        <w:tc>
          <w:tcPr>
            <w:tcW w:w="1618" w:type="pct"/>
          </w:tcPr>
          <w:p w14:paraId="5CBCB9C6" w14:textId="73ABC546" w:rsidR="00BD5F2B" w:rsidRDefault="00BD5F2B" w:rsidP="00FC28B3">
            <w:pPr>
              <w:pStyle w:val="Bodytext"/>
              <w:ind w:left="0"/>
              <w:rPr>
                <w:noProof/>
                <w:snapToGrid/>
                <w:lang w:eastAsia="en-GB"/>
              </w:rPr>
            </w:pPr>
            <w:r>
              <w:rPr>
                <w:noProof/>
                <w:snapToGrid/>
                <w:lang w:eastAsia="en-GB"/>
              </w:rPr>
              <w:t>1</w:t>
            </w:r>
          </w:p>
        </w:tc>
        <w:tc>
          <w:tcPr>
            <w:tcW w:w="1545" w:type="pct"/>
            <w:gridSpan w:val="2"/>
          </w:tcPr>
          <w:p w14:paraId="4F2FC542" w14:textId="23A0009C" w:rsidR="00BD5F2B" w:rsidRDefault="00BD5F2B" w:rsidP="00FC28B3">
            <w:pPr>
              <w:pStyle w:val="Bodytext"/>
              <w:ind w:left="0"/>
              <w:rPr>
                <w:noProof/>
                <w:snapToGrid/>
                <w:lang w:eastAsia="en-GB"/>
              </w:rPr>
            </w:pPr>
            <w:r>
              <w:rPr>
                <w:noProof/>
                <w:snapToGrid/>
                <w:lang w:eastAsia="en-GB"/>
              </w:rPr>
              <w:t>2</w:t>
            </w:r>
          </w:p>
        </w:tc>
        <w:tc>
          <w:tcPr>
            <w:tcW w:w="1837" w:type="pct"/>
          </w:tcPr>
          <w:p w14:paraId="76AF5721" w14:textId="42A35B04" w:rsidR="00BD5F2B" w:rsidRDefault="00BD5F2B" w:rsidP="00FC28B3">
            <w:pPr>
              <w:pStyle w:val="Bodytext"/>
              <w:ind w:left="0"/>
              <w:rPr>
                <w:noProof/>
                <w:snapToGrid/>
                <w:lang w:eastAsia="en-GB"/>
              </w:rPr>
            </w:pPr>
            <w:r>
              <w:rPr>
                <w:noProof/>
                <w:snapToGrid/>
                <w:lang w:eastAsia="en-GB"/>
              </w:rPr>
              <w:t>3</w:t>
            </w:r>
          </w:p>
        </w:tc>
      </w:tr>
      <w:tr w:rsidR="006A71C6" w14:paraId="4208A30D" w14:textId="77777777" w:rsidTr="006A71C6">
        <w:tc>
          <w:tcPr>
            <w:tcW w:w="1618" w:type="pct"/>
          </w:tcPr>
          <w:p w14:paraId="59B01EF9" w14:textId="28B363A8" w:rsidR="00FC28B3" w:rsidRDefault="00FA1305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lastRenderedPageBreak/>
              <w:drawing>
                <wp:inline distT="0" distB="0" distL="0" distR="0" wp14:anchorId="4A58A2D1" wp14:editId="695673BF">
                  <wp:extent cx="1922083" cy="2263974"/>
                  <wp:effectExtent l="0" t="0" r="2540" b="317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977" cy="22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pct"/>
            <w:gridSpan w:val="2"/>
          </w:tcPr>
          <w:p w14:paraId="54A11C49" w14:textId="06B6C322" w:rsidR="00FC28B3" w:rsidRDefault="006A71C6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1B005952" wp14:editId="62028D06">
                  <wp:extent cx="1789654" cy="1723974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t="8472" r="12066"/>
                          <a:stretch/>
                        </pic:blipFill>
                        <pic:spPr bwMode="auto">
                          <a:xfrm>
                            <a:off x="0" y="0"/>
                            <a:ext cx="1807893" cy="174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pct"/>
          </w:tcPr>
          <w:p w14:paraId="43C6F097" w14:textId="6ACD4358" w:rsidR="00FC28B3" w:rsidRDefault="006A71C6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161D7D64" wp14:editId="7121F21C">
                  <wp:extent cx="2118665" cy="196527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056" t="2650" r="6269" b="6783"/>
                          <a:stretch/>
                        </pic:blipFill>
                        <pic:spPr bwMode="auto">
                          <a:xfrm>
                            <a:off x="0" y="0"/>
                            <a:ext cx="2147150" cy="199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5F2B" w14:paraId="740E98B9" w14:textId="77777777" w:rsidTr="006A71C6">
        <w:tc>
          <w:tcPr>
            <w:tcW w:w="1618" w:type="pct"/>
          </w:tcPr>
          <w:p w14:paraId="1E8C24F7" w14:textId="0F934521" w:rsidR="00BD5F2B" w:rsidRDefault="00BD5F2B" w:rsidP="00FC28B3">
            <w:pPr>
              <w:pStyle w:val="Bodytext"/>
              <w:ind w:left="0"/>
              <w:rPr>
                <w:noProof/>
                <w:snapToGrid/>
                <w:lang w:eastAsia="en-GB"/>
              </w:rPr>
            </w:pPr>
            <w:r>
              <w:rPr>
                <w:noProof/>
                <w:snapToGrid/>
                <w:lang w:eastAsia="en-GB"/>
              </w:rPr>
              <w:t>4</w:t>
            </w:r>
          </w:p>
        </w:tc>
        <w:tc>
          <w:tcPr>
            <w:tcW w:w="1545" w:type="pct"/>
            <w:gridSpan w:val="2"/>
          </w:tcPr>
          <w:p w14:paraId="0172D088" w14:textId="4DBFAB24" w:rsidR="00BD5F2B" w:rsidRDefault="00BD5F2B" w:rsidP="00FC28B3">
            <w:pPr>
              <w:pStyle w:val="Bodytext"/>
              <w:ind w:left="0"/>
              <w:rPr>
                <w:noProof/>
                <w:snapToGrid/>
                <w:lang w:eastAsia="en-GB"/>
              </w:rPr>
            </w:pPr>
            <w:r>
              <w:rPr>
                <w:noProof/>
                <w:snapToGrid/>
                <w:lang w:eastAsia="en-GB"/>
              </w:rPr>
              <w:t>5</w:t>
            </w:r>
          </w:p>
        </w:tc>
        <w:tc>
          <w:tcPr>
            <w:tcW w:w="1837" w:type="pct"/>
          </w:tcPr>
          <w:p w14:paraId="2CB698BF" w14:textId="56D2E78D" w:rsidR="00BD5F2B" w:rsidRDefault="00BD5F2B" w:rsidP="00FC28B3">
            <w:pPr>
              <w:pStyle w:val="Bodytext"/>
              <w:ind w:left="0"/>
            </w:pPr>
            <w:r>
              <w:t>6</w:t>
            </w:r>
          </w:p>
        </w:tc>
      </w:tr>
      <w:tr w:rsidR="006A71C6" w14:paraId="413F7888" w14:textId="77777777" w:rsidTr="006A71C6">
        <w:tc>
          <w:tcPr>
            <w:tcW w:w="1618" w:type="pct"/>
          </w:tcPr>
          <w:p w14:paraId="60640D87" w14:textId="06AC4814" w:rsidR="00FC28B3" w:rsidRDefault="00AF7C72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2911156C" wp14:editId="0F6F970B">
                  <wp:extent cx="1842135" cy="1901825"/>
                  <wp:effectExtent l="0" t="0" r="571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pct"/>
            <w:gridSpan w:val="2"/>
          </w:tcPr>
          <w:p w14:paraId="7967CBC8" w14:textId="5607D4E4" w:rsidR="00FC28B3" w:rsidRDefault="00AF7C72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5F27E7FB" wp14:editId="18FB683F">
                  <wp:extent cx="1575700" cy="1841817"/>
                  <wp:effectExtent l="0" t="0" r="5715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4959" t="4284" r="8284" b="6769"/>
                          <a:stretch/>
                        </pic:blipFill>
                        <pic:spPr bwMode="auto">
                          <a:xfrm>
                            <a:off x="0" y="0"/>
                            <a:ext cx="1580716" cy="184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pct"/>
          </w:tcPr>
          <w:p w14:paraId="1E01AC66" w14:textId="5445441E" w:rsidR="00FC28B3" w:rsidRDefault="00FC28B3" w:rsidP="00FC28B3">
            <w:pPr>
              <w:pStyle w:val="Bodytext"/>
              <w:ind w:left="0"/>
            </w:pPr>
          </w:p>
        </w:tc>
      </w:tr>
      <w:tr w:rsidR="006A71C6" w14:paraId="03A46DBC" w14:textId="77777777" w:rsidTr="006A71C6">
        <w:tc>
          <w:tcPr>
            <w:tcW w:w="1618" w:type="pct"/>
          </w:tcPr>
          <w:p w14:paraId="3AFFCB14" w14:textId="4C373435" w:rsidR="00FC28B3" w:rsidRDefault="00BD5F2B" w:rsidP="00FC28B3">
            <w:pPr>
              <w:pStyle w:val="Bodytext"/>
              <w:ind w:left="0"/>
            </w:pPr>
            <w:r>
              <w:t>7</w:t>
            </w:r>
          </w:p>
        </w:tc>
        <w:tc>
          <w:tcPr>
            <w:tcW w:w="1545" w:type="pct"/>
            <w:gridSpan w:val="2"/>
          </w:tcPr>
          <w:p w14:paraId="021E97A9" w14:textId="55657325" w:rsidR="00FC28B3" w:rsidRDefault="00BD5F2B" w:rsidP="00FC28B3">
            <w:pPr>
              <w:pStyle w:val="Bodytext"/>
              <w:ind w:left="0"/>
            </w:pPr>
            <w:r>
              <w:t>8</w:t>
            </w:r>
          </w:p>
        </w:tc>
        <w:tc>
          <w:tcPr>
            <w:tcW w:w="1837" w:type="pct"/>
          </w:tcPr>
          <w:p w14:paraId="6AACD641" w14:textId="77777777" w:rsidR="00FC28B3" w:rsidRDefault="00FC28B3" w:rsidP="00FC28B3">
            <w:pPr>
              <w:pStyle w:val="Bodytext"/>
              <w:ind w:left="0"/>
            </w:pPr>
          </w:p>
        </w:tc>
      </w:tr>
      <w:tr w:rsidR="002419EA" w14:paraId="4FADB50E" w14:textId="77777777" w:rsidTr="002419EA">
        <w:tc>
          <w:tcPr>
            <w:tcW w:w="5000" w:type="pct"/>
            <w:gridSpan w:val="4"/>
            <w:shd w:val="clear" w:color="auto" w:fill="F2F2F2" w:themeFill="background1" w:themeFillShade="F2"/>
          </w:tcPr>
          <w:p w14:paraId="51F218C9" w14:textId="17BC8AF8" w:rsidR="002419EA" w:rsidRPr="002419EA" w:rsidRDefault="002419EA" w:rsidP="00FC28B3">
            <w:pPr>
              <w:pStyle w:val="Bodytext"/>
              <w:ind w:left="0"/>
              <w:rPr>
                <w:b/>
              </w:rPr>
            </w:pPr>
            <w:r>
              <w:rPr>
                <w:b/>
              </w:rPr>
              <w:t>Structural, tooling &amp; guiding parts</w:t>
            </w:r>
          </w:p>
        </w:tc>
      </w:tr>
      <w:tr w:rsidR="002419EA" w14:paraId="7BA90564" w14:textId="77777777" w:rsidTr="002419EA">
        <w:tc>
          <w:tcPr>
            <w:tcW w:w="5000" w:type="pct"/>
            <w:gridSpan w:val="4"/>
          </w:tcPr>
          <w:p w14:paraId="00E8BD0B" w14:textId="39255F72" w:rsidR="002419EA" w:rsidRDefault="002419EA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69CB759F" wp14:editId="3D6C5377">
                  <wp:extent cx="5979160" cy="2134235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160" cy="213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EA" w14:paraId="45E38535" w14:textId="77777777" w:rsidTr="002419EA">
        <w:tc>
          <w:tcPr>
            <w:tcW w:w="5000" w:type="pct"/>
            <w:gridSpan w:val="4"/>
            <w:shd w:val="clear" w:color="auto" w:fill="F2F2F2" w:themeFill="background1" w:themeFillShade="F2"/>
          </w:tcPr>
          <w:p w14:paraId="75793497" w14:textId="35FE484D" w:rsidR="002419EA" w:rsidRPr="002419EA" w:rsidRDefault="002419EA" w:rsidP="002419EA">
            <w:pPr>
              <w:pStyle w:val="Bodytext"/>
              <w:ind w:left="0"/>
              <w:rPr>
                <w:b/>
              </w:rPr>
            </w:pPr>
            <w:r>
              <w:rPr>
                <w:b/>
              </w:rPr>
              <w:t>Individual sub-assemblies for helium volume</w:t>
            </w:r>
          </w:p>
        </w:tc>
      </w:tr>
      <w:tr w:rsidR="002419EA" w14:paraId="561FFC37" w14:textId="77777777" w:rsidTr="002419EA">
        <w:tc>
          <w:tcPr>
            <w:tcW w:w="5000" w:type="pct"/>
            <w:gridSpan w:val="4"/>
          </w:tcPr>
          <w:p w14:paraId="16870D90" w14:textId="35E93614" w:rsidR="002419EA" w:rsidRDefault="002419EA" w:rsidP="00FC28B3">
            <w:pPr>
              <w:pStyle w:val="Bodytext"/>
              <w:ind w:left="0"/>
            </w:pPr>
            <w:r>
              <w:rPr>
                <w:noProof/>
                <w:lang w:eastAsia="en-GB"/>
              </w:rPr>
              <w:drawing>
                <wp:inline distT="0" distB="0" distL="0" distR="0" wp14:anchorId="4D26B397" wp14:editId="78CBE8F9">
                  <wp:extent cx="6030936" cy="1561913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182" cy="1575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EA" w14:paraId="52649295" w14:textId="77777777" w:rsidTr="006A71C6">
        <w:tc>
          <w:tcPr>
            <w:tcW w:w="1618" w:type="pct"/>
          </w:tcPr>
          <w:p w14:paraId="42D78874" w14:textId="3D75B750" w:rsidR="002419EA" w:rsidRDefault="002419EA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lastRenderedPageBreak/>
              <w:drawing>
                <wp:inline distT="0" distB="0" distL="0" distR="0" wp14:anchorId="68063EB8" wp14:editId="52A0FDB2">
                  <wp:extent cx="1842135" cy="1731010"/>
                  <wp:effectExtent l="0" t="0" r="5715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7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pct"/>
            <w:gridSpan w:val="2"/>
          </w:tcPr>
          <w:p w14:paraId="619AB55C" w14:textId="367FD8FA" w:rsidR="002419EA" w:rsidRDefault="00A167AA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61B3C1C4" wp14:editId="481D58F7">
                  <wp:extent cx="1752600" cy="115125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pct"/>
          </w:tcPr>
          <w:p w14:paraId="072C87DB" w14:textId="6D72720E" w:rsidR="002419EA" w:rsidRDefault="00A167AA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5A8E7234" wp14:editId="25C01D1E">
                  <wp:extent cx="1752600" cy="1426845"/>
                  <wp:effectExtent l="0" t="0" r="0" b="190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EA" w14:paraId="32D46B3F" w14:textId="77777777" w:rsidTr="006A71C6">
        <w:tc>
          <w:tcPr>
            <w:tcW w:w="1618" w:type="pct"/>
          </w:tcPr>
          <w:p w14:paraId="1F33EE6D" w14:textId="03025DBC" w:rsidR="002419EA" w:rsidRDefault="00A167AA" w:rsidP="00FC28B3">
            <w:pPr>
              <w:pStyle w:val="Bodytext"/>
              <w:ind w:left="0"/>
            </w:pPr>
            <w:r>
              <w:t>1</w:t>
            </w:r>
          </w:p>
        </w:tc>
        <w:tc>
          <w:tcPr>
            <w:tcW w:w="1545" w:type="pct"/>
            <w:gridSpan w:val="2"/>
          </w:tcPr>
          <w:p w14:paraId="264E7F73" w14:textId="6F3F33F1" w:rsidR="002419EA" w:rsidRDefault="00A167AA" w:rsidP="00FC28B3">
            <w:pPr>
              <w:pStyle w:val="Bodytext"/>
              <w:ind w:left="0"/>
            </w:pPr>
            <w:r>
              <w:t>2</w:t>
            </w:r>
          </w:p>
        </w:tc>
        <w:tc>
          <w:tcPr>
            <w:tcW w:w="1837" w:type="pct"/>
          </w:tcPr>
          <w:p w14:paraId="2C7C2CEE" w14:textId="0A784F5B" w:rsidR="002419EA" w:rsidRDefault="00A167AA" w:rsidP="00FC28B3">
            <w:pPr>
              <w:pStyle w:val="Bodytext"/>
              <w:ind w:left="0"/>
            </w:pPr>
            <w:r>
              <w:t>3</w:t>
            </w:r>
          </w:p>
        </w:tc>
      </w:tr>
      <w:tr w:rsidR="002419EA" w14:paraId="41179DD3" w14:textId="77777777" w:rsidTr="006A71C6">
        <w:tc>
          <w:tcPr>
            <w:tcW w:w="1618" w:type="pct"/>
          </w:tcPr>
          <w:p w14:paraId="155BBAF0" w14:textId="478083D2" w:rsidR="002419EA" w:rsidRDefault="00A167AA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284DDEA4" wp14:editId="28AF058E">
                  <wp:extent cx="1839920" cy="1228090"/>
                  <wp:effectExtent l="0" t="0" r="825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747" cy="123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pct"/>
            <w:gridSpan w:val="2"/>
          </w:tcPr>
          <w:p w14:paraId="7B1F4EF1" w14:textId="7FA3BA07" w:rsidR="002419EA" w:rsidRDefault="00A167AA" w:rsidP="00FC28B3">
            <w:pPr>
              <w:pStyle w:val="Bodytext"/>
              <w:ind w:left="0"/>
            </w:pPr>
            <w:r>
              <w:rPr>
                <w:noProof/>
                <w:snapToGrid/>
                <w:lang w:eastAsia="en-GB"/>
              </w:rPr>
              <w:drawing>
                <wp:inline distT="0" distB="0" distL="0" distR="0" wp14:anchorId="472492FB" wp14:editId="61278B83">
                  <wp:extent cx="1842135" cy="1228090"/>
                  <wp:effectExtent l="0" t="0" r="571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pct"/>
          </w:tcPr>
          <w:p w14:paraId="7B2477DF" w14:textId="585A5CF0" w:rsidR="002419EA" w:rsidRDefault="002419EA" w:rsidP="00FC28B3">
            <w:pPr>
              <w:pStyle w:val="Bodytext"/>
              <w:ind w:left="0"/>
            </w:pPr>
          </w:p>
        </w:tc>
      </w:tr>
      <w:tr w:rsidR="002419EA" w14:paraId="6FD97A27" w14:textId="77777777" w:rsidTr="006A71C6">
        <w:tc>
          <w:tcPr>
            <w:tcW w:w="1618" w:type="pct"/>
          </w:tcPr>
          <w:p w14:paraId="2849A88C" w14:textId="5C0D0E9A" w:rsidR="002419EA" w:rsidRDefault="00A167AA" w:rsidP="00FC28B3">
            <w:pPr>
              <w:pStyle w:val="Bodytext"/>
              <w:ind w:left="0"/>
            </w:pPr>
            <w:r>
              <w:t>4</w:t>
            </w:r>
          </w:p>
        </w:tc>
        <w:tc>
          <w:tcPr>
            <w:tcW w:w="1545" w:type="pct"/>
            <w:gridSpan w:val="2"/>
          </w:tcPr>
          <w:p w14:paraId="2CD3C852" w14:textId="6F18D8F8" w:rsidR="002419EA" w:rsidRDefault="00A167AA" w:rsidP="00FC28B3">
            <w:pPr>
              <w:pStyle w:val="Bodytext"/>
              <w:ind w:left="0"/>
            </w:pPr>
            <w:r>
              <w:t>5</w:t>
            </w:r>
          </w:p>
        </w:tc>
        <w:tc>
          <w:tcPr>
            <w:tcW w:w="1837" w:type="pct"/>
          </w:tcPr>
          <w:p w14:paraId="53B8B3E0" w14:textId="77777777" w:rsidR="002419EA" w:rsidRDefault="002419EA" w:rsidP="00FC28B3">
            <w:pPr>
              <w:pStyle w:val="Bodytext"/>
              <w:ind w:left="0"/>
            </w:pPr>
          </w:p>
        </w:tc>
      </w:tr>
    </w:tbl>
    <w:p w14:paraId="4EF827CA" w14:textId="77777777" w:rsidR="00FC28B3" w:rsidRPr="00FC28B3" w:rsidRDefault="00FC28B3" w:rsidP="00FC28B3">
      <w:pPr>
        <w:pStyle w:val="Bodytext"/>
      </w:pPr>
    </w:p>
    <w:p w14:paraId="1A0E7E58" w14:textId="5A7B3965" w:rsidR="005A0404" w:rsidRPr="00FC28B3" w:rsidRDefault="005A0404" w:rsidP="00FC28B3">
      <w:pPr>
        <w:pStyle w:val="Bodytext"/>
      </w:pPr>
      <w:r>
        <w:br w:type="page"/>
      </w:r>
    </w:p>
    <w:p w14:paraId="67B2F3C4" w14:textId="742066A3" w:rsidR="002F3E90" w:rsidRDefault="002F3E90" w:rsidP="000F3EC9">
      <w:pPr>
        <w:pStyle w:val="Heading1"/>
      </w:pPr>
      <w:bookmarkStart w:id="1" w:name="_Toc9581041"/>
      <w:r>
        <w:lastRenderedPageBreak/>
        <w:t>references</w:t>
      </w:r>
      <w:bookmarkEnd w:id="1"/>
    </w:p>
    <w:p w14:paraId="1236969F" w14:textId="02EFB411" w:rsidR="008A12BB" w:rsidRDefault="008A12BB" w:rsidP="00C4754B">
      <w:pPr>
        <w:pStyle w:val="Bodytext"/>
        <w:rPr>
          <w:b/>
          <w:caps/>
          <w:sz w:val="24"/>
        </w:rPr>
      </w:pPr>
    </w:p>
    <w:sectPr w:rsidR="008A12BB" w:rsidSect="0031793A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993" w:left="1134" w:header="0" w:footer="567" w:gutter="0"/>
      <w:cols w:space="720"/>
      <w:titlePg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F52B74" w16cid:durableId="1EFA0860"/>
  <w16cid:commentId w16cid:paraId="0BD573AC" w16cid:durableId="1EFA0AC6"/>
  <w16cid:commentId w16cid:paraId="1B8EF3F5" w16cid:durableId="1EFA157E"/>
  <w16cid:commentId w16cid:paraId="4DB16C52" w16cid:durableId="1EFA1BC4"/>
  <w16cid:commentId w16cid:paraId="6D693915" w16cid:durableId="1EFA1C32"/>
  <w16cid:commentId w16cid:paraId="2E3A8A96" w16cid:durableId="1EFA1CD7"/>
  <w16cid:commentId w16cid:paraId="4C14A098" w16cid:durableId="1EFA1D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31A031" w14:textId="77777777" w:rsidR="000C7565" w:rsidRDefault="000C7565" w:rsidP="004E1777">
      <w:r>
        <w:separator/>
      </w:r>
    </w:p>
    <w:p w14:paraId="77DB590E" w14:textId="77777777" w:rsidR="000C7565" w:rsidRDefault="000C7565" w:rsidP="004E1777"/>
  </w:endnote>
  <w:endnote w:type="continuationSeparator" w:id="0">
    <w:p w14:paraId="1EE4ADE4" w14:textId="77777777" w:rsidR="000C7565" w:rsidRDefault="000C7565" w:rsidP="004E1777">
      <w:r>
        <w:continuationSeparator/>
      </w:r>
    </w:p>
    <w:p w14:paraId="45EFD7BF" w14:textId="77777777" w:rsidR="000C7565" w:rsidRDefault="000C7565" w:rsidP="004E1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4EEB8" w14:textId="3FFE2C37" w:rsidR="000C7565" w:rsidRPr="004633BE" w:rsidRDefault="000C7565" w:rsidP="00187654">
    <w:pPr>
      <w:pStyle w:val="Footer"/>
      <w:tabs>
        <w:tab w:val="clear" w:pos="9026"/>
        <w:tab w:val="right" w:pos="9639"/>
      </w:tabs>
      <w:rPr>
        <w:sz w:val="18"/>
        <w:szCs w:val="18"/>
        <w:lang w:val="en-US"/>
      </w:rPr>
    </w:pPr>
    <w:r w:rsidRPr="00D8148C"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EE68C9">
      <w:rPr>
        <w:noProof/>
      </w:rPr>
      <w:t>7</w:t>
    </w:r>
    <w:r>
      <w:fldChar w:fldCharType="end"/>
    </w:r>
    <w:r w:rsidRPr="00D8148C">
      <w:t xml:space="preserve"> of </w:t>
    </w:r>
    <w:r>
      <w:fldChar w:fldCharType="begin"/>
    </w:r>
    <w:r>
      <w:instrText xml:space="preserve"> NUMPAGES  </w:instrText>
    </w:r>
    <w:r>
      <w:fldChar w:fldCharType="separate"/>
    </w:r>
    <w:r w:rsidR="00EE68C9">
      <w:rPr>
        <w:noProof/>
      </w:rPr>
      <w:t>8</w:t>
    </w:r>
    <w:r>
      <w:fldChar w:fldCharType="end"/>
    </w:r>
    <w:r w:rsidRPr="00D8148C">
      <w:rPr>
        <w:szCs w:val="24"/>
      </w:rPr>
      <w:tab/>
    </w:r>
    <w:r w:rsidRPr="00D8148C">
      <w:tab/>
    </w:r>
    <w:r>
      <w:rPr>
        <w:sz w:val="18"/>
        <w:szCs w:val="18"/>
        <w:lang w:val="en-US"/>
      </w:rPr>
      <w:t xml:space="preserve">Template </w:t>
    </w:r>
    <w:r w:rsidRPr="00BD7D4D">
      <w:rPr>
        <w:sz w:val="18"/>
        <w:szCs w:val="18"/>
        <w:lang w:val="en-US"/>
      </w:rPr>
      <w:t xml:space="preserve">EDMS No.: </w:t>
    </w:r>
    <w:r>
      <w:rPr>
        <w:sz w:val="18"/>
        <w:szCs w:val="18"/>
        <w:lang w:val="en-US"/>
      </w:rPr>
      <w:t>1372969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1EE09" w14:textId="77777777" w:rsidR="000C7565" w:rsidRPr="00AC3AA3" w:rsidRDefault="000C7565" w:rsidP="00D0049C">
    <w:pPr>
      <w:pStyle w:val="Footer"/>
      <w:rPr>
        <w:sz w:val="18"/>
        <w:szCs w:val="18"/>
      </w:rPr>
    </w:pPr>
    <w:r w:rsidRPr="00AC3AA3">
      <w:rPr>
        <w:color w:val="BD0000"/>
        <w:sz w:val="20"/>
        <w:szCs w:val="20"/>
      </w:rPr>
      <w:t>This document is uncontrolled when printed. Check the EDMS to verify that this is the correct version before use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4CA5B" w14:textId="77777777" w:rsidR="000C7565" w:rsidRDefault="000C7565" w:rsidP="004E1777">
      <w:r>
        <w:separator/>
      </w:r>
    </w:p>
    <w:p w14:paraId="56C3F321" w14:textId="77777777" w:rsidR="000C7565" w:rsidRDefault="000C7565" w:rsidP="004E1777"/>
  </w:footnote>
  <w:footnote w:type="continuationSeparator" w:id="0">
    <w:p w14:paraId="2B0EEBD0" w14:textId="77777777" w:rsidR="000C7565" w:rsidRDefault="000C7565" w:rsidP="004E1777">
      <w:r>
        <w:continuationSeparator/>
      </w:r>
    </w:p>
    <w:p w14:paraId="767946BA" w14:textId="77777777" w:rsidR="000C7565" w:rsidRDefault="000C7565" w:rsidP="004E1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58C48" w14:textId="77777777" w:rsidR="000C7565" w:rsidRPr="00F81394" w:rsidRDefault="000C7565" w:rsidP="00D0049C"/>
  <w:p w14:paraId="35A34D0C" w14:textId="77777777" w:rsidR="000C7565" w:rsidRPr="002E5317" w:rsidRDefault="000C7565" w:rsidP="00AC3AA3">
    <w:pPr>
      <w:tabs>
        <w:tab w:val="left" w:pos="376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342652A0" wp14:editId="3D3C9C77">
              <wp:simplePos x="0" y="0"/>
              <wp:positionH relativeFrom="column">
                <wp:posOffset>3883809</wp:posOffset>
              </wp:positionH>
              <wp:positionV relativeFrom="paragraph">
                <wp:posOffset>474227</wp:posOffset>
              </wp:positionV>
              <wp:extent cx="2416514" cy="297372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60411" w14:textId="77777777" w:rsidR="000C7565" w:rsidRPr="002E5317" w:rsidRDefault="000C7565" w:rsidP="00D0049C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E531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REFERENCE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 :</w:t>
                          </w:r>
                          <w:r w:rsidRPr="00901ECD">
                            <w:rPr>
                              <w:noProof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LHC-EQCOD-ES-XXXXX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652A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5.8pt;margin-top:37.35pt;width:190.3pt;height:23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" filled="f" stroked="f">
              <v:textbox>
                <w:txbxContent>
                  <w:p w14:paraId="04560411" w14:textId="77777777" w:rsidR="000C7565" w:rsidRPr="002E5317" w:rsidRDefault="000C7565" w:rsidP="00D0049C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noProof/>
                        <w:sz w:val="20"/>
                        <w:szCs w:val="20"/>
                      </w:rPr>
                    </w:pPr>
                    <w:r w:rsidRPr="002E5317">
                      <w:rPr>
                        <w:b/>
                        <w:noProof/>
                        <w:sz w:val="20"/>
                        <w:szCs w:val="20"/>
                      </w:rPr>
                      <w:t>REFERENCE</w:t>
                    </w:r>
                    <w:r>
                      <w:rPr>
                        <w:noProof/>
                        <w:sz w:val="20"/>
                        <w:szCs w:val="20"/>
                      </w:rPr>
                      <w:t xml:space="preserve"> :</w:t>
                    </w:r>
                    <w:r w:rsidRPr="00901ECD">
                      <w:rPr>
                        <w:noProof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noProof/>
                        <w:sz w:val="20"/>
                        <w:szCs w:val="20"/>
                      </w:rPr>
                      <w:t>LHC-EQCOD-ES-XXXXX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594B60FD" wp14:editId="3BD4A8FF">
              <wp:simplePos x="0" y="0"/>
              <wp:positionH relativeFrom="column">
                <wp:posOffset>3820012</wp:posOffset>
              </wp:positionH>
              <wp:positionV relativeFrom="paragraph">
                <wp:posOffset>80822</wp:posOffset>
              </wp:positionV>
              <wp:extent cx="2700670" cy="393405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89EAB9" w14:textId="77777777" w:rsidR="000C7565" w:rsidRPr="002E5317" w:rsidRDefault="000C7565" w:rsidP="00D0049C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tab/>
                          </w: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>EDMS NO.</w:t>
                          </w: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ab/>
                            <w:t>REV.</w:t>
                          </w: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ab/>
                            <w:t>VALIDITY</w:t>
                          </w:r>
                        </w:p>
                        <w:p w14:paraId="43FE7FC4" w14:textId="66EBBE2F" w:rsidR="000C7565" w:rsidRPr="002E5317" w:rsidRDefault="000C7565" w:rsidP="00D0049C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</w:pP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ab/>
                          </w:r>
                          <w:r w:rsidR="000B735E">
                            <w:rPr>
                              <w:noProof/>
                              <w:sz w:val="20"/>
                              <w:szCs w:val="20"/>
                            </w:rPr>
                            <w:t>2331294</w:t>
                          </w:r>
                          <w:r w:rsidRPr="002E531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ab/>
                            <w:t>0.</w:t>
                          </w:r>
                          <w:r w:rsidR="001E458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2E531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ab/>
                            <w:t>DRAFT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B60FD" id="_x0000_s1027" type="#_x0000_t202" style="position:absolute;left:0;text-align:left;margin-left:300.8pt;margin-top:6.35pt;width:212.65pt;height:3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" filled="f" stroked="f">
              <v:textbox>
                <w:txbxContent>
                  <w:p w14:paraId="1689EAB9" w14:textId="77777777" w:rsidR="000C7565" w:rsidRPr="002E5317" w:rsidRDefault="000C7565" w:rsidP="00D0049C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noProof/>
                        <w:sz w:val="20"/>
                        <w:szCs w:val="20"/>
                      </w:rPr>
                    </w:pPr>
                    <w:r>
                      <w:tab/>
                    </w:r>
                    <w:r w:rsidRPr="002E5317">
                      <w:rPr>
                        <w:noProof/>
                        <w:sz w:val="20"/>
                        <w:szCs w:val="20"/>
                      </w:rPr>
                      <w:t>EDMS NO.</w:t>
                    </w:r>
                    <w:r w:rsidRPr="002E5317">
                      <w:rPr>
                        <w:noProof/>
                        <w:sz w:val="20"/>
                        <w:szCs w:val="20"/>
                      </w:rPr>
                      <w:tab/>
                      <w:t>REV.</w:t>
                    </w:r>
                    <w:r w:rsidRPr="002E5317">
                      <w:rPr>
                        <w:noProof/>
                        <w:sz w:val="20"/>
                        <w:szCs w:val="20"/>
                      </w:rPr>
                      <w:tab/>
                      <w:t>VALIDITY</w:t>
                    </w:r>
                  </w:p>
                  <w:p w14:paraId="43FE7FC4" w14:textId="66EBBE2F" w:rsidR="000C7565" w:rsidRPr="002E5317" w:rsidRDefault="000C7565" w:rsidP="00D0049C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b/>
                        <w:noProof/>
                        <w:sz w:val="20"/>
                        <w:szCs w:val="20"/>
                      </w:rPr>
                    </w:pPr>
                    <w:r w:rsidRPr="002E5317">
                      <w:rPr>
                        <w:noProof/>
                        <w:sz w:val="20"/>
                        <w:szCs w:val="20"/>
                      </w:rPr>
                      <w:tab/>
                    </w:r>
                    <w:r w:rsidR="000B735E">
                      <w:rPr>
                        <w:noProof/>
                        <w:sz w:val="20"/>
                        <w:szCs w:val="20"/>
                      </w:rPr>
                      <w:t>2331294</w:t>
                    </w:r>
                    <w:r w:rsidRPr="002E5317">
                      <w:rPr>
                        <w:b/>
                        <w:noProof/>
                        <w:sz w:val="20"/>
                        <w:szCs w:val="20"/>
                      </w:rPr>
                      <w:tab/>
                      <w:t>0.</w:t>
                    </w:r>
                    <w:r w:rsidR="001E458B">
                      <w:rPr>
                        <w:b/>
                        <w:noProof/>
                        <w:sz w:val="20"/>
                        <w:szCs w:val="20"/>
                      </w:rPr>
                      <w:t>1</w:t>
                    </w:r>
                    <w:r w:rsidRPr="002E5317">
                      <w:rPr>
                        <w:b/>
                        <w:noProof/>
                        <w:sz w:val="20"/>
                        <w:szCs w:val="20"/>
                      </w:rPr>
                      <w:tab/>
                      <w:t>DRAFT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6864055E" wp14:editId="602ED2F8">
              <wp:simplePos x="0" y="0"/>
              <wp:positionH relativeFrom="column">
                <wp:posOffset>3818890</wp:posOffset>
              </wp:positionH>
              <wp:positionV relativeFrom="paragraph">
                <wp:posOffset>473710</wp:posOffset>
              </wp:positionV>
              <wp:extent cx="2474595" cy="294005"/>
              <wp:effectExtent l="0" t="0" r="1905" b="0"/>
              <wp:wrapNone/>
              <wp:docPr id="11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74595" cy="294005"/>
                      </a:xfrm>
                      <a:custGeom>
                        <a:avLst/>
                        <a:gdLst>
                          <a:gd name="T0" fmla="*/ 135 w 3793"/>
                          <a:gd name="T1" fmla="*/ 600 h 617"/>
                          <a:gd name="T2" fmla="*/ 17 w 3793"/>
                          <a:gd name="T3" fmla="*/ 483 h 617"/>
                          <a:gd name="T4" fmla="*/ 0 w 3793"/>
                          <a:gd name="T5" fmla="*/ 398 h 617"/>
                          <a:gd name="T6" fmla="*/ 0 w 3793"/>
                          <a:gd name="T7" fmla="*/ 398 h 617"/>
                          <a:gd name="T8" fmla="*/ 0 w 3793"/>
                          <a:gd name="T9" fmla="*/ 353 h 617"/>
                          <a:gd name="T10" fmla="*/ 0 w 3793"/>
                          <a:gd name="T11" fmla="*/ 264 h 617"/>
                          <a:gd name="T12" fmla="*/ 17 w 3793"/>
                          <a:gd name="T13" fmla="*/ 134 h 617"/>
                          <a:gd name="T14" fmla="*/ 135 w 3793"/>
                          <a:gd name="T15" fmla="*/ 17 h 617"/>
                          <a:gd name="T16" fmla="*/ 222 w 3793"/>
                          <a:gd name="T17" fmla="*/ 0 h 617"/>
                          <a:gd name="T18" fmla="*/ 222 w 3793"/>
                          <a:gd name="T19" fmla="*/ 0 h 617"/>
                          <a:gd name="T20" fmla="*/ 1059 w 3793"/>
                          <a:gd name="T21" fmla="*/ 0 h 617"/>
                          <a:gd name="T22" fmla="*/ 2734 w 3793"/>
                          <a:gd name="T23" fmla="*/ 0 h 617"/>
                          <a:gd name="T24" fmla="*/ 3658 w 3793"/>
                          <a:gd name="T25" fmla="*/ 17 h 617"/>
                          <a:gd name="T26" fmla="*/ 3776 w 3793"/>
                          <a:gd name="T27" fmla="*/ 134 h 617"/>
                          <a:gd name="T28" fmla="*/ 3793 w 3793"/>
                          <a:gd name="T29" fmla="*/ 220 h 617"/>
                          <a:gd name="T30" fmla="*/ 3793 w 3793"/>
                          <a:gd name="T31" fmla="*/ 220 h 617"/>
                          <a:gd name="T32" fmla="*/ 3793 w 3793"/>
                          <a:gd name="T33" fmla="*/ 264 h 617"/>
                          <a:gd name="T34" fmla="*/ 3793 w 3793"/>
                          <a:gd name="T35" fmla="*/ 353 h 617"/>
                          <a:gd name="T36" fmla="*/ 3793 w 3793"/>
                          <a:gd name="T37" fmla="*/ 398 h 617"/>
                          <a:gd name="T38" fmla="*/ 3793 w 3793"/>
                          <a:gd name="T39" fmla="*/ 398 h 617"/>
                          <a:gd name="T40" fmla="*/ 3776 w 3793"/>
                          <a:gd name="T41" fmla="*/ 483 h 617"/>
                          <a:gd name="T42" fmla="*/ 3658 w 3793"/>
                          <a:gd name="T43" fmla="*/ 600 h 617"/>
                          <a:gd name="T44" fmla="*/ 3571 w 3793"/>
                          <a:gd name="T45" fmla="*/ 617 h 617"/>
                          <a:gd name="T46" fmla="*/ 3571 w 3793"/>
                          <a:gd name="T47" fmla="*/ 617 h 617"/>
                          <a:gd name="T48" fmla="*/ 2734 w 3793"/>
                          <a:gd name="T49" fmla="*/ 617 h 617"/>
                          <a:gd name="T50" fmla="*/ 1059 w 3793"/>
                          <a:gd name="T51" fmla="*/ 617 h 617"/>
                          <a:gd name="T52" fmla="*/ 222 w 3793"/>
                          <a:gd name="T53" fmla="*/ 617 h 617"/>
                          <a:gd name="T54" fmla="*/ 222 w 3793"/>
                          <a:gd name="T55" fmla="*/ 617 h 617"/>
                          <a:gd name="T56" fmla="*/ 13 w 3793"/>
                          <a:gd name="T57" fmla="*/ 264 h 617"/>
                          <a:gd name="T58" fmla="*/ 13 w 3793"/>
                          <a:gd name="T59" fmla="*/ 353 h 617"/>
                          <a:gd name="T60" fmla="*/ 30 w 3793"/>
                          <a:gd name="T61" fmla="*/ 478 h 617"/>
                          <a:gd name="T62" fmla="*/ 141 w 3793"/>
                          <a:gd name="T63" fmla="*/ 588 h 617"/>
                          <a:gd name="T64" fmla="*/ 222 w 3793"/>
                          <a:gd name="T65" fmla="*/ 604 h 617"/>
                          <a:gd name="T66" fmla="*/ 222 w 3793"/>
                          <a:gd name="T67" fmla="*/ 604 h 617"/>
                          <a:gd name="T68" fmla="*/ 1059 w 3793"/>
                          <a:gd name="T69" fmla="*/ 604 h 617"/>
                          <a:gd name="T70" fmla="*/ 2734 w 3793"/>
                          <a:gd name="T71" fmla="*/ 604 h 617"/>
                          <a:gd name="T72" fmla="*/ 3652 w 3793"/>
                          <a:gd name="T73" fmla="*/ 588 h 617"/>
                          <a:gd name="T74" fmla="*/ 3763 w 3793"/>
                          <a:gd name="T75" fmla="*/ 478 h 617"/>
                          <a:gd name="T76" fmla="*/ 3780 w 3793"/>
                          <a:gd name="T77" fmla="*/ 398 h 617"/>
                          <a:gd name="T78" fmla="*/ 3780 w 3793"/>
                          <a:gd name="T79" fmla="*/ 398 h 617"/>
                          <a:gd name="T80" fmla="*/ 3780 w 3793"/>
                          <a:gd name="T81" fmla="*/ 398 h 617"/>
                          <a:gd name="T82" fmla="*/ 3780 w 3793"/>
                          <a:gd name="T83" fmla="*/ 398 h 617"/>
                          <a:gd name="T84" fmla="*/ 3780 w 3793"/>
                          <a:gd name="T85" fmla="*/ 353 h 617"/>
                          <a:gd name="T86" fmla="*/ 3780 w 3793"/>
                          <a:gd name="T87" fmla="*/ 264 h 617"/>
                          <a:gd name="T88" fmla="*/ 3763 w 3793"/>
                          <a:gd name="T89" fmla="*/ 139 h 617"/>
                          <a:gd name="T90" fmla="*/ 3652 w 3793"/>
                          <a:gd name="T91" fmla="*/ 29 h 617"/>
                          <a:gd name="T92" fmla="*/ 3571 w 3793"/>
                          <a:gd name="T93" fmla="*/ 13 h 617"/>
                          <a:gd name="T94" fmla="*/ 3571 w 3793"/>
                          <a:gd name="T95" fmla="*/ 13 h 617"/>
                          <a:gd name="T96" fmla="*/ 2734 w 3793"/>
                          <a:gd name="T97" fmla="*/ 13 h 617"/>
                          <a:gd name="T98" fmla="*/ 1059 w 3793"/>
                          <a:gd name="T99" fmla="*/ 13 h 617"/>
                          <a:gd name="T100" fmla="*/ 141 w 3793"/>
                          <a:gd name="T101" fmla="*/ 29 h 617"/>
                          <a:gd name="T102" fmla="*/ 30 w 3793"/>
                          <a:gd name="T103" fmla="*/ 139 h 617"/>
                          <a:gd name="T104" fmla="*/ 13 w 3793"/>
                          <a:gd name="T105" fmla="*/ 220 h 617"/>
                          <a:gd name="T106" fmla="*/ 13 w 3793"/>
                          <a:gd name="T107" fmla="*/ 220 h 6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93" h="617">
                            <a:moveTo>
                              <a:pt x="222" y="617"/>
                            </a:moveTo>
                            <a:cubicBezTo>
                              <a:pt x="191" y="617"/>
                              <a:pt x="162" y="611"/>
                              <a:pt x="135" y="600"/>
                            </a:cubicBezTo>
                            <a:cubicBezTo>
                              <a:pt x="109" y="589"/>
                              <a:pt x="85" y="573"/>
                              <a:pt x="65" y="553"/>
                            </a:cubicBezTo>
                            <a:cubicBezTo>
                              <a:pt x="45" y="533"/>
                              <a:pt x="29" y="509"/>
                              <a:pt x="17" y="483"/>
                            </a:cubicBezTo>
                            <a:cubicBezTo>
                              <a:pt x="6" y="457"/>
                              <a:pt x="0" y="42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53"/>
                              <a:pt x="0" y="353"/>
                              <a:pt x="0" y="353"/>
                            </a:cubicBezTo>
                            <a:cubicBezTo>
                              <a:pt x="0" y="309"/>
                              <a:pt x="0" y="309"/>
                              <a:pt x="0" y="309"/>
                            </a:cubicBezTo>
                            <a:cubicBezTo>
                              <a:pt x="0" y="264"/>
                              <a:pt x="0" y="264"/>
                              <a:pt x="0" y="264"/>
                            </a:cubicBezTo>
                            <a:cubicBezTo>
                              <a:pt x="0" y="220"/>
                              <a:pt x="0" y="220"/>
                              <a:pt x="0" y="220"/>
                            </a:cubicBezTo>
                            <a:cubicBezTo>
                              <a:pt x="0" y="189"/>
                              <a:pt x="6" y="160"/>
                              <a:pt x="17" y="134"/>
                            </a:cubicBezTo>
                            <a:cubicBezTo>
                              <a:pt x="29" y="108"/>
                              <a:pt x="45" y="84"/>
                              <a:pt x="65" y="64"/>
                            </a:cubicBezTo>
                            <a:cubicBezTo>
                              <a:pt x="85" y="44"/>
                              <a:pt x="109" y="28"/>
                              <a:pt x="135" y="17"/>
                            </a:cubicBezTo>
                            <a:cubicBezTo>
                              <a:pt x="162" y="6"/>
                              <a:pt x="191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1059" y="0"/>
                              <a:pt x="1059" y="0"/>
                              <a:pt x="1059" y="0"/>
                            </a:cubicBezTo>
                            <a:cubicBezTo>
                              <a:pt x="1896" y="0"/>
                              <a:pt x="1896" y="0"/>
                              <a:pt x="1896" y="0"/>
                            </a:cubicBezTo>
                            <a:cubicBezTo>
                              <a:pt x="2734" y="0"/>
                              <a:pt x="2734" y="0"/>
                              <a:pt x="2734" y="0"/>
                            </a:cubicBezTo>
                            <a:cubicBezTo>
                              <a:pt x="3571" y="0"/>
                              <a:pt x="3571" y="0"/>
                              <a:pt x="3571" y="0"/>
                            </a:cubicBezTo>
                            <a:cubicBezTo>
                              <a:pt x="3602" y="0"/>
                              <a:pt x="3631" y="6"/>
                              <a:pt x="3658" y="17"/>
                            </a:cubicBezTo>
                            <a:cubicBezTo>
                              <a:pt x="3684" y="28"/>
                              <a:pt x="3708" y="44"/>
                              <a:pt x="3728" y="64"/>
                            </a:cubicBezTo>
                            <a:cubicBezTo>
                              <a:pt x="3748" y="84"/>
                              <a:pt x="3764" y="108"/>
                              <a:pt x="3776" y="134"/>
                            </a:cubicBezTo>
                            <a:cubicBezTo>
                              <a:pt x="3787" y="160"/>
                              <a:pt x="3793" y="189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64"/>
                              <a:pt x="3793" y="264"/>
                              <a:pt x="3793" y="264"/>
                            </a:cubicBezTo>
                            <a:cubicBezTo>
                              <a:pt x="3793" y="309"/>
                              <a:pt x="3793" y="309"/>
                              <a:pt x="3793" y="309"/>
                            </a:cubicBezTo>
                            <a:cubicBezTo>
                              <a:pt x="3793" y="353"/>
                              <a:pt x="3793" y="353"/>
                              <a:pt x="3793" y="353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428"/>
                              <a:pt x="3787" y="457"/>
                              <a:pt x="3776" y="483"/>
                            </a:cubicBezTo>
                            <a:cubicBezTo>
                              <a:pt x="3764" y="509"/>
                              <a:pt x="3748" y="533"/>
                              <a:pt x="3728" y="553"/>
                            </a:cubicBezTo>
                            <a:cubicBezTo>
                              <a:pt x="3708" y="573"/>
                              <a:pt x="3684" y="589"/>
                              <a:pt x="3658" y="600"/>
                            </a:cubicBezTo>
                            <a:cubicBezTo>
                              <a:pt x="3631" y="611"/>
                              <a:pt x="3602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2734" y="617"/>
                              <a:pt x="2734" y="617"/>
                              <a:pt x="2734" y="617"/>
                            </a:cubicBezTo>
                            <a:cubicBezTo>
                              <a:pt x="1896" y="617"/>
                              <a:pt x="1896" y="617"/>
                              <a:pt x="1896" y="617"/>
                            </a:cubicBezTo>
                            <a:cubicBezTo>
                              <a:pt x="1059" y="617"/>
                              <a:pt x="1059" y="617"/>
                              <a:pt x="1059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lose/>
                            <a:moveTo>
                              <a:pt x="13" y="220"/>
                            </a:moveTo>
                            <a:cubicBezTo>
                              <a:pt x="13" y="264"/>
                              <a:pt x="13" y="264"/>
                              <a:pt x="13" y="264"/>
                            </a:cubicBezTo>
                            <a:cubicBezTo>
                              <a:pt x="13" y="309"/>
                              <a:pt x="13" y="309"/>
                              <a:pt x="13" y="309"/>
                            </a:cubicBezTo>
                            <a:cubicBezTo>
                              <a:pt x="13" y="353"/>
                              <a:pt x="13" y="353"/>
                              <a:pt x="13" y="353"/>
                            </a:cubicBezTo>
                            <a:cubicBezTo>
                              <a:pt x="13" y="398"/>
                              <a:pt x="13" y="398"/>
                              <a:pt x="13" y="398"/>
                            </a:cubicBezTo>
                            <a:cubicBezTo>
                              <a:pt x="13" y="426"/>
                              <a:pt x="19" y="453"/>
                              <a:pt x="30" y="478"/>
                            </a:cubicBezTo>
                            <a:cubicBezTo>
                              <a:pt x="40" y="503"/>
                              <a:pt x="56" y="525"/>
                              <a:pt x="74" y="544"/>
                            </a:cubicBezTo>
                            <a:cubicBezTo>
                              <a:pt x="93" y="562"/>
                              <a:pt x="116" y="577"/>
                              <a:pt x="141" y="588"/>
                            </a:cubicBezTo>
                            <a:cubicBezTo>
                              <a:pt x="165" y="598"/>
                              <a:pt x="193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1059" y="604"/>
                              <a:pt x="1059" y="604"/>
                              <a:pt x="1059" y="604"/>
                            </a:cubicBezTo>
                            <a:cubicBezTo>
                              <a:pt x="1896" y="604"/>
                              <a:pt x="1896" y="604"/>
                              <a:pt x="1896" y="604"/>
                            </a:cubicBezTo>
                            <a:cubicBezTo>
                              <a:pt x="2734" y="604"/>
                              <a:pt x="2734" y="604"/>
                              <a:pt x="2734" y="604"/>
                            </a:cubicBezTo>
                            <a:cubicBezTo>
                              <a:pt x="3571" y="604"/>
                              <a:pt x="3571" y="604"/>
                              <a:pt x="3571" y="604"/>
                            </a:cubicBezTo>
                            <a:cubicBezTo>
                              <a:pt x="3600" y="604"/>
                              <a:pt x="3628" y="598"/>
                              <a:pt x="3652" y="588"/>
                            </a:cubicBezTo>
                            <a:cubicBezTo>
                              <a:pt x="3677" y="577"/>
                              <a:pt x="3700" y="562"/>
                              <a:pt x="3719" y="544"/>
                            </a:cubicBezTo>
                            <a:cubicBezTo>
                              <a:pt x="3737" y="525"/>
                              <a:pt x="3753" y="503"/>
                              <a:pt x="3763" y="478"/>
                            </a:cubicBezTo>
                            <a:cubicBezTo>
                              <a:pt x="3774" y="453"/>
                              <a:pt x="3780" y="426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53"/>
                              <a:pt x="3780" y="353"/>
                              <a:pt x="3780" y="353"/>
                            </a:cubicBezTo>
                            <a:cubicBezTo>
                              <a:pt x="3780" y="309"/>
                              <a:pt x="3780" y="309"/>
                              <a:pt x="3780" y="309"/>
                            </a:cubicBezTo>
                            <a:cubicBezTo>
                              <a:pt x="3780" y="264"/>
                              <a:pt x="3780" y="264"/>
                              <a:pt x="3780" y="264"/>
                            </a:cubicBezTo>
                            <a:cubicBezTo>
                              <a:pt x="3780" y="220"/>
                              <a:pt x="3780" y="220"/>
                              <a:pt x="3780" y="220"/>
                            </a:cubicBezTo>
                            <a:cubicBezTo>
                              <a:pt x="3780" y="191"/>
                              <a:pt x="3774" y="164"/>
                              <a:pt x="3763" y="139"/>
                            </a:cubicBezTo>
                            <a:cubicBezTo>
                              <a:pt x="3753" y="115"/>
                              <a:pt x="3737" y="92"/>
                              <a:pt x="3719" y="74"/>
                            </a:cubicBezTo>
                            <a:cubicBezTo>
                              <a:pt x="3700" y="55"/>
                              <a:pt x="3677" y="40"/>
                              <a:pt x="3652" y="29"/>
                            </a:cubicBezTo>
                            <a:cubicBezTo>
                              <a:pt x="3628" y="19"/>
                              <a:pt x="3600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2734" y="13"/>
                              <a:pt x="2734" y="13"/>
                              <a:pt x="2734" y="13"/>
                            </a:cubicBezTo>
                            <a:cubicBezTo>
                              <a:pt x="1896" y="13"/>
                              <a:pt x="1896" y="13"/>
                              <a:pt x="1896" y="13"/>
                            </a:cubicBezTo>
                            <a:cubicBezTo>
                              <a:pt x="1059" y="13"/>
                              <a:pt x="1059" y="13"/>
                              <a:pt x="1059" y="13"/>
                            </a:cubicBezTo>
                            <a:cubicBezTo>
                              <a:pt x="222" y="13"/>
                              <a:pt x="222" y="13"/>
                              <a:pt x="222" y="13"/>
                            </a:cubicBezTo>
                            <a:cubicBezTo>
                              <a:pt x="193" y="13"/>
                              <a:pt x="165" y="19"/>
                              <a:pt x="141" y="29"/>
                            </a:cubicBezTo>
                            <a:cubicBezTo>
                              <a:pt x="116" y="40"/>
                              <a:pt x="93" y="55"/>
                              <a:pt x="74" y="74"/>
                            </a:cubicBezTo>
                            <a:cubicBezTo>
                              <a:pt x="56" y="92"/>
                              <a:pt x="40" y="115"/>
                              <a:pt x="30" y="139"/>
                            </a:cubicBezTo>
                            <a:cubicBezTo>
                              <a:pt x="19" y="164"/>
                              <a:pt x="13" y="191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8742C66" id="Freeform 19" o:spid="_x0000_s1026" style="position:absolute;margin-left:300.7pt;margin-top:37.3pt;width:194.85pt;height:23.1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79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d="f">
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F605C8A" wp14:editId="2ECB2247">
              <wp:simplePos x="0" y="0"/>
              <wp:positionH relativeFrom="column">
                <wp:posOffset>3818890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4A5383" id="Freeform 12" o:spid="_x0000_s1026" style="position:absolute;margin-left:300.7pt;margin-top:6.35pt;width:195.3pt;height:30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1XyvQ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41EED948" wp14:editId="031270AF">
          <wp:extent cx="720000" cy="720000"/>
          <wp:effectExtent l="0" t="0" r="4445" b="444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Outline-Blu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napToGrid/>
        <w:lang w:eastAsia="en-GB"/>
      </w:rPr>
      <w:drawing>
        <wp:inline distT="0" distB="0" distL="0" distR="0" wp14:anchorId="75798EA9" wp14:editId="5362E63A">
          <wp:extent cx="1431771" cy="720000"/>
          <wp:effectExtent l="0" t="0" r="0" b="444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iLumi-logo-REF-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77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54CF8340" w14:textId="77777777" w:rsidR="000C7565" w:rsidRPr="00404A61" w:rsidRDefault="000C7565" w:rsidP="004E1777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4272128" wp14:editId="3C2FA617">
              <wp:simplePos x="0" y="0"/>
              <wp:positionH relativeFrom="column">
                <wp:posOffset>-196215</wp:posOffset>
              </wp:positionH>
              <wp:positionV relativeFrom="paragraph">
                <wp:posOffset>105411</wp:posOffset>
              </wp:positionV>
              <wp:extent cx="6491605" cy="9124950"/>
              <wp:effectExtent l="0" t="0" r="4445" b="0"/>
              <wp:wrapNone/>
              <wp:docPr id="1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491605" cy="9124950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850169" id="Freeform 4" o:spid="_x0000_s1026" style="position:absolute;margin-left:-15.45pt;margin-top:8.3pt;width:511.15pt;height:718.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97138,9111014;12380,9016141;0,8946460;0,8946460;0,6754736;0,2370750;12380,109345;97138,14472;158564,0;158564,0;1702302,0;4789303,0;6394467,14472;6479225,109345;6491605,179026;6491605,179026;6491605,2370750;6491605,6754736;6479225,9016141;6394467,9111014;6333041,9124950;6333041,9124950;4789303,9124950;1702302,9124950;158564,9124950;158564,9124950;24285,9010245;101900,9097614;158564,9110478;158564,9110478;1702302,9110478;4789303,9110478;6389705,9097614;6467320,9010245;6478748,8946460;6478748,8946460;6478748,6754736;6478748,2370750;6467320,114705;6389705,27336;6333041,14472;6333041,14472;4789303,14472;1702302,14472;101900,27336;24285,114705;12857,179026;12857,179026;12857,2370750;12857,6754736;12857,8946460;12857,8946460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40772" w14:textId="77777777" w:rsidR="000C7565" w:rsidRPr="00F81394" w:rsidRDefault="000C7565" w:rsidP="00D0049C"/>
  <w:p w14:paraId="572E9CB8" w14:textId="77777777" w:rsidR="000C7565" w:rsidRPr="002E5317" w:rsidRDefault="000C7565" w:rsidP="00D0049C">
    <w:r>
      <w:rPr>
        <w:noProof/>
        <w:lang w:eastAsia="en-GB"/>
      </w:rPr>
      <w:drawing>
        <wp:inline distT="0" distB="0" distL="0" distR="0" wp14:anchorId="0B03A0CB" wp14:editId="253C3675">
          <wp:extent cx="720000" cy="720000"/>
          <wp:effectExtent l="0" t="0" r="4445" b="4445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Outline-Blu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1201EE83" wp14:editId="6F27E06B">
              <wp:simplePos x="0" y="0"/>
              <wp:positionH relativeFrom="column">
                <wp:posOffset>3883809</wp:posOffset>
              </wp:positionH>
              <wp:positionV relativeFrom="paragraph">
                <wp:posOffset>474227</wp:posOffset>
              </wp:positionV>
              <wp:extent cx="2416514" cy="297372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514" cy="2973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7F659" w14:textId="77777777" w:rsidR="000C7565" w:rsidRPr="002E5317" w:rsidRDefault="000C7565" w:rsidP="00D0049C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E531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REFERENCE</w:t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 xml:space="preserve"> : LHC-EQCOD-ES-XXXXX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1EE8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05.8pt;margin-top:37.35pt;width:190.3pt;height:23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" filled="f" stroked="f">
              <v:textbox>
                <w:txbxContent>
                  <w:p w14:paraId="4697F659" w14:textId="77777777" w:rsidR="000C7565" w:rsidRPr="002E5317" w:rsidRDefault="000C7565" w:rsidP="00D0049C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noProof/>
                        <w:sz w:val="20"/>
                        <w:szCs w:val="20"/>
                      </w:rPr>
                    </w:pPr>
                    <w:r w:rsidRPr="002E5317">
                      <w:rPr>
                        <w:b/>
                        <w:noProof/>
                        <w:sz w:val="20"/>
                        <w:szCs w:val="20"/>
                      </w:rPr>
                      <w:t>REFERENCE</w:t>
                    </w:r>
                    <w:r>
                      <w:rPr>
                        <w:noProof/>
                        <w:sz w:val="20"/>
                        <w:szCs w:val="20"/>
                      </w:rPr>
                      <w:t xml:space="preserve"> : LHC-EQCOD-ES-XXXXX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7D957FD" wp14:editId="18116D23">
              <wp:simplePos x="0" y="0"/>
              <wp:positionH relativeFrom="column">
                <wp:posOffset>3820012</wp:posOffset>
              </wp:positionH>
              <wp:positionV relativeFrom="paragraph">
                <wp:posOffset>80822</wp:posOffset>
              </wp:positionV>
              <wp:extent cx="2700670" cy="393405"/>
              <wp:effectExtent l="0" t="0" r="0" b="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0670" cy="393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4E4B2" w14:textId="77777777" w:rsidR="000C7565" w:rsidRPr="002E5317" w:rsidRDefault="000C7565" w:rsidP="00D0049C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tab/>
                          </w: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>EDMS NO.</w:t>
                          </w: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ab/>
                            <w:t>REV.</w:t>
                          </w: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ab/>
                            <w:t>VALIDITY</w:t>
                          </w:r>
                        </w:p>
                        <w:p w14:paraId="4E3687AF" w14:textId="649EE84A" w:rsidR="000C7565" w:rsidRPr="002E5317" w:rsidRDefault="000C7565" w:rsidP="00D0049C">
                          <w:pPr>
                            <w:tabs>
                              <w:tab w:val="center" w:pos="709"/>
                              <w:tab w:val="center" w:pos="1843"/>
                              <w:tab w:val="center" w:pos="3119"/>
                            </w:tabs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</w:pPr>
                          <w:r w:rsidRPr="002E5317">
                            <w:rPr>
                              <w:noProof/>
                              <w:sz w:val="20"/>
                              <w:szCs w:val="20"/>
                            </w:rPr>
                            <w:tab/>
                          </w:r>
                          <w:r w:rsidR="000B735E">
                            <w:rPr>
                              <w:noProof/>
                              <w:sz w:val="20"/>
                              <w:szCs w:val="20"/>
                            </w:rPr>
                            <w:t>2331294</w:t>
                          </w:r>
                          <w:r w:rsidRPr="002E531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ab/>
                            <w:t>0.</w:t>
                          </w:r>
                          <w:r w:rsidR="007A7EA6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2E5317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ab/>
                            <w:t>DRAFT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D957FD" id="_x0000_s1029" type="#_x0000_t202" style="position:absolute;left:0;text-align:left;margin-left:300.8pt;margin-top:6.35pt;width:212.65pt;height:3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" filled="f" stroked="f">
              <v:textbox>
                <w:txbxContent>
                  <w:p w14:paraId="7E34E4B2" w14:textId="77777777" w:rsidR="000C7565" w:rsidRPr="002E5317" w:rsidRDefault="000C7565" w:rsidP="00D0049C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noProof/>
                        <w:sz w:val="20"/>
                        <w:szCs w:val="20"/>
                      </w:rPr>
                    </w:pPr>
                    <w:r>
                      <w:tab/>
                    </w:r>
                    <w:r w:rsidRPr="002E5317">
                      <w:rPr>
                        <w:noProof/>
                        <w:sz w:val="20"/>
                        <w:szCs w:val="20"/>
                      </w:rPr>
                      <w:t>EDMS NO.</w:t>
                    </w:r>
                    <w:r w:rsidRPr="002E5317">
                      <w:rPr>
                        <w:noProof/>
                        <w:sz w:val="20"/>
                        <w:szCs w:val="20"/>
                      </w:rPr>
                      <w:tab/>
                      <w:t>REV.</w:t>
                    </w:r>
                    <w:r w:rsidRPr="002E5317">
                      <w:rPr>
                        <w:noProof/>
                        <w:sz w:val="20"/>
                        <w:szCs w:val="20"/>
                      </w:rPr>
                      <w:tab/>
                      <w:t>VALIDITY</w:t>
                    </w:r>
                  </w:p>
                  <w:p w14:paraId="4E3687AF" w14:textId="649EE84A" w:rsidR="000C7565" w:rsidRPr="002E5317" w:rsidRDefault="000C7565" w:rsidP="00D0049C">
                    <w:pPr>
                      <w:tabs>
                        <w:tab w:val="center" w:pos="709"/>
                        <w:tab w:val="center" w:pos="1843"/>
                        <w:tab w:val="center" w:pos="3119"/>
                      </w:tabs>
                      <w:rPr>
                        <w:b/>
                        <w:noProof/>
                        <w:sz w:val="20"/>
                        <w:szCs w:val="20"/>
                      </w:rPr>
                    </w:pPr>
                    <w:r w:rsidRPr="002E5317">
                      <w:rPr>
                        <w:noProof/>
                        <w:sz w:val="20"/>
                        <w:szCs w:val="20"/>
                      </w:rPr>
                      <w:tab/>
                    </w:r>
                    <w:r w:rsidR="000B735E">
                      <w:rPr>
                        <w:noProof/>
                        <w:sz w:val="20"/>
                        <w:szCs w:val="20"/>
                      </w:rPr>
                      <w:t>2331294</w:t>
                    </w:r>
                    <w:r w:rsidRPr="002E5317">
                      <w:rPr>
                        <w:b/>
                        <w:noProof/>
                        <w:sz w:val="20"/>
                        <w:szCs w:val="20"/>
                      </w:rPr>
                      <w:tab/>
                      <w:t>0.</w:t>
                    </w:r>
                    <w:r w:rsidR="007A7EA6">
                      <w:rPr>
                        <w:b/>
                        <w:noProof/>
                        <w:sz w:val="20"/>
                        <w:szCs w:val="20"/>
                      </w:rPr>
                      <w:t>1</w:t>
                    </w:r>
                    <w:r w:rsidRPr="002E5317">
                      <w:rPr>
                        <w:b/>
                        <w:noProof/>
                        <w:sz w:val="20"/>
                        <w:szCs w:val="20"/>
                      </w:rPr>
                      <w:tab/>
                      <w:t>DRAFT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F94A497" wp14:editId="347B1CA2">
              <wp:simplePos x="0" y="0"/>
              <wp:positionH relativeFrom="column">
                <wp:posOffset>3818890</wp:posOffset>
              </wp:positionH>
              <wp:positionV relativeFrom="paragraph">
                <wp:posOffset>473710</wp:posOffset>
              </wp:positionV>
              <wp:extent cx="2474595" cy="294005"/>
              <wp:effectExtent l="0" t="0" r="1905" b="0"/>
              <wp:wrapNone/>
              <wp:docPr id="18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74595" cy="294005"/>
                      </a:xfrm>
                      <a:custGeom>
                        <a:avLst/>
                        <a:gdLst>
                          <a:gd name="T0" fmla="*/ 135 w 3793"/>
                          <a:gd name="T1" fmla="*/ 600 h 617"/>
                          <a:gd name="T2" fmla="*/ 17 w 3793"/>
                          <a:gd name="T3" fmla="*/ 483 h 617"/>
                          <a:gd name="T4" fmla="*/ 0 w 3793"/>
                          <a:gd name="T5" fmla="*/ 398 h 617"/>
                          <a:gd name="T6" fmla="*/ 0 w 3793"/>
                          <a:gd name="T7" fmla="*/ 398 h 617"/>
                          <a:gd name="T8" fmla="*/ 0 w 3793"/>
                          <a:gd name="T9" fmla="*/ 353 h 617"/>
                          <a:gd name="T10" fmla="*/ 0 w 3793"/>
                          <a:gd name="T11" fmla="*/ 264 h 617"/>
                          <a:gd name="T12" fmla="*/ 17 w 3793"/>
                          <a:gd name="T13" fmla="*/ 134 h 617"/>
                          <a:gd name="T14" fmla="*/ 135 w 3793"/>
                          <a:gd name="T15" fmla="*/ 17 h 617"/>
                          <a:gd name="T16" fmla="*/ 222 w 3793"/>
                          <a:gd name="T17" fmla="*/ 0 h 617"/>
                          <a:gd name="T18" fmla="*/ 222 w 3793"/>
                          <a:gd name="T19" fmla="*/ 0 h 617"/>
                          <a:gd name="T20" fmla="*/ 1059 w 3793"/>
                          <a:gd name="T21" fmla="*/ 0 h 617"/>
                          <a:gd name="T22" fmla="*/ 2734 w 3793"/>
                          <a:gd name="T23" fmla="*/ 0 h 617"/>
                          <a:gd name="T24" fmla="*/ 3658 w 3793"/>
                          <a:gd name="T25" fmla="*/ 17 h 617"/>
                          <a:gd name="T26" fmla="*/ 3776 w 3793"/>
                          <a:gd name="T27" fmla="*/ 134 h 617"/>
                          <a:gd name="T28" fmla="*/ 3793 w 3793"/>
                          <a:gd name="T29" fmla="*/ 220 h 617"/>
                          <a:gd name="T30" fmla="*/ 3793 w 3793"/>
                          <a:gd name="T31" fmla="*/ 220 h 617"/>
                          <a:gd name="T32" fmla="*/ 3793 w 3793"/>
                          <a:gd name="T33" fmla="*/ 264 h 617"/>
                          <a:gd name="T34" fmla="*/ 3793 w 3793"/>
                          <a:gd name="T35" fmla="*/ 353 h 617"/>
                          <a:gd name="T36" fmla="*/ 3793 w 3793"/>
                          <a:gd name="T37" fmla="*/ 398 h 617"/>
                          <a:gd name="T38" fmla="*/ 3793 w 3793"/>
                          <a:gd name="T39" fmla="*/ 398 h 617"/>
                          <a:gd name="T40" fmla="*/ 3776 w 3793"/>
                          <a:gd name="T41" fmla="*/ 483 h 617"/>
                          <a:gd name="T42" fmla="*/ 3658 w 3793"/>
                          <a:gd name="T43" fmla="*/ 600 h 617"/>
                          <a:gd name="T44" fmla="*/ 3571 w 3793"/>
                          <a:gd name="T45" fmla="*/ 617 h 617"/>
                          <a:gd name="T46" fmla="*/ 3571 w 3793"/>
                          <a:gd name="T47" fmla="*/ 617 h 617"/>
                          <a:gd name="T48" fmla="*/ 2734 w 3793"/>
                          <a:gd name="T49" fmla="*/ 617 h 617"/>
                          <a:gd name="T50" fmla="*/ 1059 w 3793"/>
                          <a:gd name="T51" fmla="*/ 617 h 617"/>
                          <a:gd name="T52" fmla="*/ 222 w 3793"/>
                          <a:gd name="T53" fmla="*/ 617 h 617"/>
                          <a:gd name="T54" fmla="*/ 222 w 3793"/>
                          <a:gd name="T55" fmla="*/ 617 h 617"/>
                          <a:gd name="T56" fmla="*/ 13 w 3793"/>
                          <a:gd name="T57" fmla="*/ 264 h 617"/>
                          <a:gd name="T58" fmla="*/ 13 w 3793"/>
                          <a:gd name="T59" fmla="*/ 353 h 617"/>
                          <a:gd name="T60" fmla="*/ 30 w 3793"/>
                          <a:gd name="T61" fmla="*/ 478 h 617"/>
                          <a:gd name="T62" fmla="*/ 141 w 3793"/>
                          <a:gd name="T63" fmla="*/ 588 h 617"/>
                          <a:gd name="T64" fmla="*/ 222 w 3793"/>
                          <a:gd name="T65" fmla="*/ 604 h 617"/>
                          <a:gd name="T66" fmla="*/ 222 w 3793"/>
                          <a:gd name="T67" fmla="*/ 604 h 617"/>
                          <a:gd name="T68" fmla="*/ 1059 w 3793"/>
                          <a:gd name="T69" fmla="*/ 604 h 617"/>
                          <a:gd name="T70" fmla="*/ 2734 w 3793"/>
                          <a:gd name="T71" fmla="*/ 604 h 617"/>
                          <a:gd name="T72" fmla="*/ 3652 w 3793"/>
                          <a:gd name="T73" fmla="*/ 588 h 617"/>
                          <a:gd name="T74" fmla="*/ 3763 w 3793"/>
                          <a:gd name="T75" fmla="*/ 478 h 617"/>
                          <a:gd name="T76" fmla="*/ 3780 w 3793"/>
                          <a:gd name="T77" fmla="*/ 398 h 617"/>
                          <a:gd name="T78" fmla="*/ 3780 w 3793"/>
                          <a:gd name="T79" fmla="*/ 398 h 617"/>
                          <a:gd name="T80" fmla="*/ 3780 w 3793"/>
                          <a:gd name="T81" fmla="*/ 398 h 617"/>
                          <a:gd name="T82" fmla="*/ 3780 w 3793"/>
                          <a:gd name="T83" fmla="*/ 398 h 617"/>
                          <a:gd name="T84" fmla="*/ 3780 w 3793"/>
                          <a:gd name="T85" fmla="*/ 353 h 617"/>
                          <a:gd name="T86" fmla="*/ 3780 w 3793"/>
                          <a:gd name="T87" fmla="*/ 264 h 617"/>
                          <a:gd name="T88" fmla="*/ 3763 w 3793"/>
                          <a:gd name="T89" fmla="*/ 139 h 617"/>
                          <a:gd name="T90" fmla="*/ 3652 w 3793"/>
                          <a:gd name="T91" fmla="*/ 29 h 617"/>
                          <a:gd name="T92" fmla="*/ 3571 w 3793"/>
                          <a:gd name="T93" fmla="*/ 13 h 617"/>
                          <a:gd name="T94" fmla="*/ 3571 w 3793"/>
                          <a:gd name="T95" fmla="*/ 13 h 617"/>
                          <a:gd name="T96" fmla="*/ 2734 w 3793"/>
                          <a:gd name="T97" fmla="*/ 13 h 617"/>
                          <a:gd name="T98" fmla="*/ 1059 w 3793"/>
                          <a:gd name="T99" fmla="*/ 13 h 617"/>
                          <a:gd name="T100" fmla="*/ 141 w 3793"/>
                          <a:gd name="T101" fmla="*/ 29 h 617"/>
                          <a:gd name="T102" fmla="*/ 30 w 3793"/>
                          <a:gd name="T103" fmla="*/ 139 h 617"/>
                          <a:gd name="T104" fmla="*/ 13 w 3793"/>
                          <a:gd name="T105" fmla="*/ 220 h 617"/>
                          <a:gd name="T106" fmla="*/ 13 w 3793"/>
                          <a:gd name="T107" fmla="*/ 220 h 61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93" h="617">
                            <a:moveTo>
                              <a:pt x="222" y="617"/>
                            </a:moveTo>
                            <a:cubicBezTo>
                              <a:pt x="191" y="617"/>
                              <a:pt x="162" y="611"/>
                              <a:pt x="135" y="600"/>
                            </a:cubicBezTo>
                            <a:cubicBezTo>
                              <a:pt x="109" y="589"/>
                              <a:pt x="85" y="573"/>
                              <a:pt x="65" y="553"/>
                            </a:cubicBezTo>
                            <a:cubicBezTo>
                              <a:pt x="45" y="533"/>
                              <a:pt x="29" y="509"/>
                              <a:pt x="17" y="483"/>
                            </a:cubicBezTo>
                            <a:cubicBezTo>
                              <a:pt x="6" y="457"/>
                              <a:pt x="0" y="42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98"/>
                              <a:pt x="0" y="398"/>
                              <a:pt x="0" y="398"/>
                            </a:cubicBezTo>
                            <a:cubicBezTo>
                              <a:pt x="0" y="353"/>
                              <a:pt x="0" y="353"/>
                              <a:pt x="0" y="353"/>
                            </a:cubicBezTo>
                            <a:cubicBezTo>
                              <a:pt x="0" y="309"/>
                              <a:pt x="0" y="309"/>
                              <a:pt x="0" y="309"/>
                            </a:cubicBezTo>
                            <a:cubicBezTo>
                              <a:pt x="0" y="264"/>
                              <a:pt x="0" y="264"/>
                              <a:pt x="0" y="264"/>
                            </a:cubicBezTo>
                            <a:cubicBezTo>
                              <a:pt x="0" y="220"/>
                              <a:pt x="0" y="220"/>
                              <a:pt x="0" y="220"/>
                            </a:cubicBezTo>
                            <a:cubicBezTo>
                              <a:pt x="0" y="189"/>
                              <a:pt x="6" y="160"/>
                              <a:pt x="17" y="134"/>
                            </a:cubicBezTo>
                            <a:cubicBezTo>
                              <a:pt x="29" y="108"/>
                              <a:pt x="45" y="84"/>
                              <a:pt x="65" y="64"/>
                            </a:cubicBezTo>
                            <a:cubicBezTo>
                              <a:pt x="85" y="44"/>
                              <a:pt x="109" y="28"/>
                              <a:pt x="135" y="17"/>
                            </a:cubicBezTo>
                            <a:cubicBezTo>
                              <a:pt x="162" y="6"/>
                              <a:pt x="191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222" y="0"/>
                              <a:pt x="222" y="0"/>
                              <a:pt x="222" y="0"/>
                            </a:cubicBezTo>
                            <a:cubicBezTo>
                              <a:pt x="1059" y="0"/>
                              <a:pt x="1059" y="0"/>
                              <a:pt x="1059" y="0"/>
                            </a:cubicBezTo>
                            <a:cubicBezTo>
                              <a:pt x="1896" y="0"/>
                              <a:pt x="1896" y="0"/>
                              <a:pt x="1896" y="0"/>
                            </a:cubicBezTo>
                            <a:cubicBezTo>
                              <a:pt x="2734" y="0"/>
                              <a:pt x="2734" y="0"/>
                              <a:pt x="2734" y="0"/>
                            </a:cubicBezTo>
                            <a:cubicBezTo>
                              <a:pt x="3571" y="0"/>
                              <a:pt x="3571" y="0"/>
                              <a:pt x="3571" y="0"/>
                            </a:cubicBezTo>
                            <a:cubicBezTo>
                              <a:pt x="3602" y="0"/>
                              <a:pt x="3631" y="6"/>
                              <a:pt x="3658" y="17"/>
                            </a:cubicBezTo>
                            <a:cubicBezTo>
                              <a:pt x="3684" y="28"/>
                              <a:pt x="3708" y="44"/>
                              <a:pt x="3728" y="64"/>
                            </a:cubicBezTo>
                            <a:cubicBezTo>
                              <a:pt x="3748" y="84"/>
                              <a:pt x="3764" y="108"/>
                              <a:pt x="3776" y="134"/>
                            </a:cubicBezTo>
                            <a:cubicBezTo>
                              <a:pt x="3787" y="160"/>
                              <a:pt x="3793" y="189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20"/>
                              <a:pt x="3793" y="220"/>
                              <a:pt x="3793" y="220"/>
                            </a:cubicBezTo>
                            <a:cubicBezTo>
                              <a:pt x="3793" y="264"/>
                              <a:pt x="3793" y="264"/>
                              <a:pt x="3793" y="264"/>
                            </a:cubicBezTo>
                            <a:cubicBezTo>
                              <a:pt x="3793" y="309"/>
                              <a:pt x="3793" y="309"/>
                              <a:pt x="3793" y="309"/>
                            </a:cubicBezTo>
                            <a:cubicBezTo>
                              <a:pt x="3793" y="353"/>
                              <a:pt x="3793" y="353"/>
                              <a:pt x="3793" y="353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398"/>
                              <a:pt x="3793" y="398"/>
                              <a:pt x="3793" y="398"/>
                            </a:cubicBezTo>
                            <a:cubicBezTo>
                              <a:pt x="3793" y="428"/>
                              <a:pt x="3787" y="457"/>
                              <a:pt x="3776" y="483"/>
                            </a:cubicBezTo>
                            <a:cubicBezTo>
                              <a:pt x="3764" y="509"/>
                              <a:pt x="3748" y="533"/>
                              <a:pt x="3728" y="553"/>
                            </a:cubicBezTo>
                            <a:cubicBezTo>
                              <a:pt x="3708" y="573"/>
                              <a:pt x="3684" y="589"/>
                              <a:pt x="3658" y="600"/>
                            </a:cubicBezTo>
                            <a:cubicBezTo>
                              <a:pt x="3631" y="611"/>
                              <a:pt x="3602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3571" y="617"/>
                              <a:pt x="3571" y="617"/>
                              <a:pt x="3571" y="617"/>
                            </a:cubicBezTo>
                            <a:cubicBezTo>
                              <a:pt x="2734" y="617"/>
                              <a:pt x="2734" y="617"/>
                              <a:pt x="2734" y="617"/>
                            </a:cubicBezTo>
                            <a:cubicBezTo>
                              <a:pt x="1896" y="617"/>
                              <a:pt x="1896" y="617"/>
                              <a:pt x="1896" y="617"/>
                            </a:cubicBezTo>
                            <a:cubicBezTo>
                              <a:pt x="1059" y="617"/>
                              <a:pt x="1059" y="617"/>
                              <a:pt x="1059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ubicBezTo>
                              <a:pt x="222" y="617"/>
                              <a:pt x="222" y="617"/>
                              <a:pt x="222" y="617"/>
                            </a:cubicBezTo>
                            <a:close/>
                            <a:moveTo>
                              <a:pt x="13" y="220"/>
                            </a:moveTo>
                            <a:cubicBezTo>
                              <a:pt x="13" y="264"/>
                              <a:pt x="13" y="264"/>
                              <a:pt x="13" y="264"/>
                            </a:cubicBezTo>
                            <a:cubicBezTo>
                              <a:pt x="13" y="309"/>
                              <a:pt x="13" y="309"/>
                              <a:pt x="13" y="309"/>
                            </a:cubicBezTo>
                            <a:cubicBezTo>
                              <a:pt x="13" y="353"/>
                              <a:pt x="13" y="353"/>
                              <a:pt x="13" y="353"/>
                            </a:cubicBezTo>
                            <a:cubicBezTo>
                              <a:pt x="13" y="398"/>
                              <a:pt x="13" y="398"/>
                              <a:pt x="13" y="398"/>
                            </a:cubicBezTo>
                            <a:cubicBezTo>
                              <a:pt x="13" y="426"/>
                              <a:pt x="19" y="453"/>
                              <a:pt x="30" y="478"/>
                            </a:cubicBezTo>
                            <a:cubicBezTo>
                              <a:pt x="40" y="503"/>
                              <a:pt x="56" y="525"/>
                              <a:pt x="74" y="544"/>
                            </a:cubicBezTo>
                            <a:cubicBezTo>
                              <a:pt x="93" y="562"/>
                              <a:pt x="116" y="577"/>
                              <a:pt x="141" y="588"/>
                            </a:cubicBezTo>
                            <a:cubicBezTo>
                              <a:pt x="165" y="598"/>
                              <a:pt x="193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222" y="604"/>
                              <a:pt x="222" y="604"/>
                              <a:pt x="222" y="604"/>
                            </a:cubicBezTo>
                            <a:cubicBezTo>
                              <a:pt x="1059" y="604"/>
                              <a:pt x="1059" y="604"/>
                              <a:pt x="1059" y="604"/>
                            </a:cubicBezTo>
                            <a:cubicBezTo>
                              <a:pt x="1896" y="604"/>
                              <a:pt x="1896" y="604"/>
                              <a:pt x="1896" y="604"/>
                            </a:cubicBezTo>
                            <a:cubicBezTo>
                              <a:pt x="2734" y="604"/>
                              <a:pt x="2734" y="604"/>
                              <a:pt x="2734" y="604"/>
                            </a:cubicBezTo>
                            <a:cubicBezTo>
                              <a:pt x="3571" y="604"/>
                              <a:pt x="3571" y="604"/>
                              <a:pt x="3571" y="604"/>
                            </a:cubicBezTo>
                            <a:cubicBezTo>
                              <a:pt x="3600" y="604"/>
                              <a:pt x="3628" y="598"/>
                              <a:pt x="3652" y="588"/>
                            </a:cubicBezTo>
                            <a:cubicBezTo>
                              <a:pt x="3677" y="577"/>
                              <a:pt x="3700" y="562"/>
                              <a:pt x="3719" y="544"/>
                            </a:cubicBezTo>
                            <a:cubicBezTo>
                              <a:pt x="3737" y="525"/>
                              <a:pt x="3753" y="503"/>
                              <a:pt x="3763" y="478"/>
                            </a:cubicBezTo>
                            <a:cubicBezTo>
                              <a:pt x="3774" y="453"/>
                              <a:pt x="3780" y="426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98"/>
                              <a:pt x="3780" y="398"/>
                              <a:pt x="3780" y="398"/>
                            </a:cubicBezTo>
                            <a:cubicBezTo>
                              <a:pt x="3780" y="353"/>
                              <a:pt x="3780" y="353"/>
                              <a:pt x="3780" y="353"/>
                            </a:cubicBezTo>
                            <a:cubicBezTo>
                              <a:pt x="3780" y="309"/>
                              <a:pt x="3780" y="309"/>
                              <a:pt x="3780" y="309"/>
                            </a:cubicBezTo>
                            <a:cubicBezTo>
                              <a:pt x="3780" y="264"/>
                              <a:pt x="3780" y="264"/>
                              <a:pt x="3780" y="264"/>
                            </a:cubicBezTo>
                            <a:cubicBezTo>
                              <a:pt x="3780" y="220"/>
                              <a:pt x="3780" y="220"/>
                              <a:pt x="3780" y="220"/>
                            </a:cubicBezTo>
                            <a:cubicBezTo>
                              <a:pt x="3780" y="191"/>
                              <a:pt x="3774" y="164"/>
                              <a:pt x="3763" y="139"/>
                            </a:cubicBezTo>
                            <a:cubicBezTo>
                              <a:pt x="3753" y="115"/>
                              <a:pt x="3737" y="92"/>
                              <a:pt x="3719" y="74"/>
                            </a:cubicBezTo>
                            <a:cubicBezTo>
                              <a:pt x="3700" y="55"/>
                              <a:pt x="3677" y="40"/>
                              <a:pt x="3652" y="29"/>
                            </a:cubicBezTo>
                            <a:cubicBezTo>
                              <a:pt x="3628" y="19"/>
                              <a:pt x="3600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3571" y="13"/>
                              <a:pt x="3571" y="13"/>
                              <a:pt x="3571" y="13"/>
                            </a:cubicBezTo>
                            <a:cubicBezTo>
                              <a:pt x="2734" y="13"/>
                              <a:pt x="2734" y="13"/>
                              <a:pt x="2734" y="13"/>
                            </a:cubicBezTo>
                            <a:cubicBezTo>
                              <a:pt x="1896" y="13"/>
                              <a:pt x="1896" y="13"/>
                              <a:pt x="1896" y="13"/>
                            </a:cubicBezTo>
                            <a:cubicBezTo>
                              <a:pt x="1059" y="13"/>
                              <a:pt x="1059" y="13"/>
                              <a:pt x="1059" y="13"/>
                            </a:cubicBezTo>
                            <a:cubicBezTo>
                              <a:pt x="222" y="13"/>
                              <a:pt x="222" y="13"/>
                              <a:pt x="222" y="13"/>
                            </a:cubicBezTo>
                            <a:cubicBezTo>
                              <a:pt x="193" y="13"/>
                              <a:pt x="165" y="19"/>
                              <a:pt x="141" y="29"/>
                            </a:cubicBezTo>
                            <a:cubicBezTo>
                              <a:pt x="116" y="40"/>
                              <a:pt x="93" y="55"/>
                              <a:pt x="74" y="74"/>
                            </a:cubicBezTo>
                            <a:cubicBezTo>
                              <a:pt x="56" y="92"/>
                              <a:pt x="40" y="115"/>
                              <a:pt x="30" y="139"/>
                            </a:cubicBezTo>
                            <a:cubicBezTo>
                              <a:pt x="19" y="164"/>
                              <a:pt x="13" y="191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ubicBezTo>
                              <a:pt x="13" y="220"/>
                              <a:pt x="13" y="220"/>
                              <a:pt x="13" y="220"/>
                            </a:cubicBezTo>
                            <a:close/>
                          </a:path>
                        </a:pathLst>
                      </a:cu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2748DD" id="Freeform 19" o:spid="_x0000_s1026" style="position:absolute;margin-left:300.7pt;margin-top:37.3pt;width:194.85pt;height:23.1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79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" path="m222,617v-31,,-60,-6,-87,-17c109,589,85,573,65,553,45,533,29,509,17,483,6,457,,428,,398v,,,,,c,398,,398,,398v,,,,,c,398,,398,,398,,353,,353,,353,,309,,309,,309,,264,,264,,264,,220,,220,,220,,189,6,160,17,134,29,108,45,84,65,64,85,44,109,28,135,17,162,6,191,,222,v,,,,,c222,,222,,222,v,,,,,c222,,222,,222,v837,,837,,837,c1896,,1896,,1896,v838,,838,,838,c3571,,3571,,3571,v31,,60,6,87,17c3684,28,3708,44,3728,64v20,20,36,44,48,70c3787,160,3793,189,3793,220v,,,,,c3793,220,3793,220,3793,220v,,,,,c3793,220,3793,220,3793,220v,44,,44,,44c3793,309,3793,309,3793,309v,44,,44,,44c3793,398,3793,398,3793,398v,,,,,c3793,398,3793,398,3793,398v,,,,,c3793,398,3793,398,3793,398v,30,-6,59,-17,85c3764,509,3748,533,3728,553v-20,20,-44,36,-70,47c3631,611,3602,617,3571,617v,,,,,c3571,617,3571,617,3571,617v,,,,,c3571,617,3571,617,3571,617v-837,,-837,,-837,c1896,617,1896,617,1896,617v-837,,-837,,-837,c222,617,222,617,222,617v,,,,,c222,617,222,617,222,617v,,,,,xm13,220v,44,,44,,44c13,309,13,309,13,309v,44,,44,,44c13,398,13,398,13,398v,28,6,55,17,80c40,503,56,525,74,544v19,18,42,33,67,44c165,598,193,604,222,604v,,,,,c222,604,222,604,222,604v,,,,,c222,604,222,604,222,604v837,,837,,837,c1896,604,1896,604,1896,604v838,,838,,838,c3571,604,3571,604,3571,604v29,,57,-6,81,-16c3677,577,3700,562,3719,544v18,-19,34,-41,44,-66c3774,453,3780,426,3780,398v,,,,,c3780,398,3780,398,3780,398v,,,,,c3780,398,3780,398,3780,398v,,,,,c3780,398,3780,398,3780,398v,,,,,c3780,398,3780,398,3780,398v,-45,,-45,,-45c3780,309,3780,309,3780,309v,-45,,-45,,-45c3780,220,3780,220,3780,220v,-29,-6,-56,-17,-81c3753,115,3737,92,3719,74,3700,55,3677,40,3652,29,3628,19,3600,13,3571,13v,,,,,c3571,13,3571,13,3571,13v,,,,,c3571,13,3571,13,3571,13v-837,,-837,,-837,c1896,13,1896,13,1896,13v-837,,-837,,-837,c222,13,222,13,222,13v-29,,-57,6,-81,16c116,40,93,55,74,74,56,92,40,115,30,139,19,164,13,191,13,220v,,,,,c13,220,13,220,13,220v,,,,,xe" fillcolor="black [3213]" stroked="f">
              <v:path arrowok="t" o:connecttype="custom" o:connectlocs="88075,285904;11091,230153;0,189650;0,189650;0,168207;0,125798;11091,63852;88075,8101;144835,0;144835,0;690903,0;1783692,0;2386520,8101;2463504,63852;2474595,104832;2474595,104832;2474595,125798;2474595,168207;2474595,189650;2474595,189650;2463504,230153;2386520,285904;2329760,294005;2329760,294005;1783692,294005;690903,294005;144835,294005;144835,294005;8481,125798;8481,168207;19572,227770;91990,280186;144835,287810;144835,287810;690903,287810;1783692,287810;2382605,280186;2455023,227770;2466114,189650;2466114,189650;2466114,189650;2466114,189650;2466114,168207;2466114,125798;2455023,66235;2382605,13819;2329760,6195;2329760,6195;1783692,6195;690903,6195;91990,13819;19572,66235;8481,104832;8481,104832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2063C5A" wp14:editId="7446502A">
              <wp:simplePos x="0" y="0"/>
              <wp:positionH relativeFrom="column">
                <wp:posOffset>3818890</wp:posOffset>
              </wp:positionH>
              <wp:positionV relativeFrom="paragraph">
                <wp:posOffset>80645</wp:posOffset>
              </wp:positionV>
              <wp:extent cx="2480310" cy="384810"/>
              <wp:effectExtent l="0" t="0" r="0" b="0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80310" cy="384810"/>
                      </a:xfrm>
                      <a:custGeom>
                        <a:avLst/>
                        <a:gdLst>
                          <a:gd name="T0" fmla="*/ 3308 w 4562"/>
                          <a:gd name="T1" fmla="*/ 0 h 631"/>
                          <a:gd name="T2" fmla="*/ 1254 w 4562"/>
                          <a:gd name="T3" fmla="*/ 0 h 631"/>
                          <a:gd name="T4" fmla="*/ 139 w 4562"/>
                          <a:gd name="T5" fmla="*/ 18 h 631"/>
                          <a:gd name="T6" fmla="*/ 18 w 4562"/>
                          <a:gd name="T7" fmla="*/ 138 h 631"/>
                          <a:gd name="T8" fmla="*/ 0 w 4562"/>
                          <a:gd name="T9" fmla="*/ 271 h 631"/>
                          <a:gd name="T10" fmla="*/ 0 w 4562"/>
                          <a:gd name="T11" fmla="*/ 360 h 631"/>
                          <a:gd name="T12" fmla="*/ 18 w 4562"/>
                          <a:gd name="T13" fmla="*/ 493 h 631"/>
                          <a:gd name="T14" fmla="*/ 139 w 4562"/>
                          <a:gd name="T15" fmla="*/ 613 h 631"/>
                          <a:gd name="T16" fmla="*/ 1254 w 4562"/>
                          <a:gd name="T17" fmla="*/ 631 h 631"/>
                          <a:gd name="T18" fmla="*/ 3308 w 4562"/>
                          <a:gd name="T19" fmla="*/ 631 h 631"/>
                          <a:gd name="T20" fmla="*/ 4424 w 4562"/>
                          <a:gd name="T21" fmla="*/ 613 h 631"/>
                          <a:gd name="T22" fmla="*/ 4544 w 4562"/>
                          <a:gd name="T23" fmla="*/ 493 h 631"/>
                          <a:gd name="T24" fmla="*/ 4562 w 4562"/>
                          <a:gd name="T25" fmla="*/ 360 h 631"/>
                          <a:gd name="T26" fmla="*/ 4562 w 4562"/>
                          <a:gd name="T27" fmla="*/ 271 h 631"/>
                          <a:gd name="T28" fmla="*/ 4544 w 4562"/>
                          <a:gd name="T29" fmla="*/ 138 h 631"/>
                          <a:gd name="T30" fmla="*/ 4424 w 4562"/>
                          <a:gd name="T31" fmla="*/ 18 h 631"/>
                          <a:gd name="T32" fmla="*/ 4535 w 4562"/>
                          <a:gd name="T33" fmla="*/ 405 h 631"/>
                          <a:gd name="T34" fmla="*/ 4477 w 4562"/>
                          <a:gd name="T35" fmla="*/ 546 h 631"/>
                          <a:gd name="T36" fmla="*/ 4336 w 4562"/>
                          <a:gd name="T37" fmla="*/ 604 h 631"/>
                          <a:gd name="T38" fmla="*/ 2281 w 4562"/>
                          <a:gd name="T39" fmla="*/ 604 h 631"/>
                          <a:gd name="T40" fmla="*/ 227 w 4562"/>
                          <a:gd name="T41" fmla="*/ 604 h 631"/>
                          <a:gd name="T42" fmla="*/ 86 w 4562"/>
                          <a:gd name="T43" fmla="*/ 546 h 631"/>
                          <a:gd name="T44" fmla="*/ 27 w 4562"/>
                          <a:gd name="T45" fmla="*/ 405 h 631"/>
                          <a:gd name="T46" fmla="*/ 27 w 4562"/>
                          <a:gd name="T47" fmla="*/ 316 h 631"/>
                          <a:gd name="T48" fmla="*/ 27 w 4562"/>
                          <a:gd name="T49" fmla="*/ 227 h 631"/>
                          <a:gd name="T50" fmla="*/ 86 w 4562"/>
                          <a:gd name="T51" fmla="*/ 85 h 631"/>
                          <a:gd name="T52" fmla="*/ 227 w 4562"/>
                          <a:gd name="T53" fmla="*/ 27 h 631"/>
                          <a:gd name="T54" fmla="*/ 2281 w 4562"/>
                          <a:gd name="T55" fmla="*/ 27 h 631"/>
                          <a:gd name="T56" fmla="*/ 4336 w 4562"/>
                          <a:gd name="T57" fmla="*/ 27 h 631"/>
                          <a:gd name="T58" fmla="*/ 4477 w 4562"/>
                          <a:gd name="T59" fmla="*/ 85 h 631"/>
                          <a:gd name="T60" fmla="*/ 4535 w 4562"/>
                          <a:gd name="T61" fmla="*/ 227 h 631"/>
                          <a:gd name="T62" fmla="*/ 4535 w 4562"/>
                          <a:gd name="T63" fmla="*/ 316 h 631"/>
                          <a:gd name="T64" fmla="*/ 4535 w 4562"/>
                          <a:gd name="T65" fmla="*/ 405 h 631"/>
                          <a:gd name="T66" fmla="*/ 2782 w 4562"/>
                          <a:gd name="T67" fmla="*/ 567 h 631"/>
                          <a:gd name="T68" fmla="*/ 2789 w 4562"/>
                          <a:gd name="T69" fmla="*/ 567 h 631"/>
                          <a:gd name="T70" fmla="*/ 2792 w 4562"/>
                          <a:gd name="T71" fmla="*/ 441 h 631"/>
                          <a:gd name="T72" fmla="*/ 2792 w 4562"/>
                          <a:gd name="T73" fmla="*/ 190 h 631"/>
                          <a:gd name="T74" fmla="*/ 2789 w 4562"/>
                          <a:gd name="T75" fmla="*/ 64 h 631"/>
                          <a:gd name="T76" fmla="*/ 2782 w 4562"/>
                          <a:gd name="T77" fmla="*/ 64 h 631"/>
                          <a:gd name="T78" fmla="*/ 2779 w 4562"/>
                          <a:gd name="T79" fmla="*/ 190 h 631"/>
                          <a:gd name="T80" fmla="*/ 2779 w 4562"/>
                          <a:gd name="T81" fmla="*/ 441 h 631"/>
                          <a:gd name="T82" fmla="*/ 1771 w 4562"/>
                          <a:gd name="T83" fmla="*/ 567 h 631"/>
                          <a:gd name="T84" fmla="*/ 1777 w 4562"/>
                          <a:gd name="T85" fmla="*/ 567 h 631"/>
                          <a:gd name="T86" fmla="*/ 1784 w 4562"/>
                          <a:gd name="T87" fmla="*/ 567 h 631"/>
                          <a:gd name="T88" fmla="*/ 1784 w 4562"/>
                          <a:gd name="T89" fmla="*/ 316 h 631"/>
                          <a:gd name="T90" fmla="*/ 1784 w 4562"/>
                          <a:gd name="T91" fmla="*/ 64 h 631"/>
                          <a:gd name="T92" fmla="*/ 1777 w 4562"/>
                          <a:gd name="T93" fmla="*/ 64 h 631"/>
                          <a:gd name="T94" fmla="*/ 1771 w 4562"/>
                          <a:gd name="T95" fmla="*/ 64 h 631"/>
                          <a:gd name="T96" fmla="*/ 1771 w 4562"/>
                          <a:gd name="T97" fmla="*/ 316 h 631"/>
                          <a:gd name="T98" fmla="*/ 1771 w 4562"/>
                          <a:gd name="T99" fmla="*/ 567 h 6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562" h="631">
                            <a:moveTo>
                              <a:pt x="4336" y="0"/>
                            </a:moveTo>
                            <a:cubicBezTo>
                              <a:pt x="3308" y="0"/>
                              <a:pt x="3308" y="0"/>
                              <a:pt x="3308" y="0"/>
                            </a:cubicBezTo>
                            <a:cubicBezTo>
                              <a:pt x="2281" y="0"/>
                              <a:pt x="2281" y="0"/>
                              <a:pt x="2281" y="0"/>
                            </a:cubicBezTo>
                            <a:cubicBezTo>
                              <a:pt x="1254" y="0"/>
                              <a:pt x="1254" y="0"/>
                              <a:pt x="1254" y="0"/>
                            </a:cubicBezTo>
                            <a:cubicBezTo>
                              <a:pt x="227" y="0"/>
                              <a:pt x="227" y="0"/>
                              <a:pt x="227" y="0"/>
                            </a:cubicBezTo>
                            <a:cubicBezTo>
                              <a:pt x="196" y="0"/>
                              <a:pt x="166" y="6"/>
                              <a:pt x="139" y="18"/>
                            </a:cubicBezTo>
                            <a:cubicBezTo>
                              <a:pt x="112" y="29"/>
                              <a:pt x="87" y="46"/>
                              <a:pt x="67" y="66"/>
                            </a:cubicBezTo>
                            <a:cubicBezTo>
                              <a:pt x="46" y="87"/>
                              <a:pt x="30" y="111"/>
                              <a:pt x="18" y="138"/>
                            </a:cubicBezTo>
                            <a:cubicBezTo>
                              <a:pt x="7" y="165"/>
                              <a:pt x="0" y="195"/>
                              <a:pt x="0" y="227"/>
                            </a:cubicBezTo>
                            <a:cubicBezTo>
                              <a:pt x="0" y="271"/>
                              <a:pt x="0" y="271"/>
                              <a:pt x="0" y="271"/>
                            </a:cubicBezTo>
                            <a:cubicBezTo>
                              <a:pt x="0" y="316"/>
                              <a:pt x="0" y="316"/>
                              <a:pt x="0" y="316"/>
                            </a:cubicBezTo>
                            <a:cubicBezTo>
                              <a:pt x="0" y="360"/>
                              <a:pt x="0" y="360"/>
                              <a:pt x="0" y="360"/>
                            </a:cubicBezTo>
                            <a:cubicBezTo>
                              <a:pt x="0" y="405"/>
                              <a:pt x="0" y="405"/>
                              <a:pt x="0" y="405"/>
                            </a:cubicBezTo>
                            <a:cubicBezTo>
                              <a:pt x="0" y="436"/>
                              <a:pt x="7" y="466"/>
                              <a:pt x="18" y="493"/>
                            </a:cubicBezTo>
                            <a:cubicBezTo>
                              <a:pt x="30" y="520"/>
                              <a:pt x="46" y="544"/>
                              <a:pt x="67" y="565"/>
                            </a:cubicBezTo>
                            <a:cubicBezTo>
                              <a:pt x="87" y="585"/>
                              <a:pt x="112" y="602"/>
                              <a:pt x="139" y="613"/>
                            </a:cubicBezTo>
                            <a:cubicBezTo>
                              <a:pt x="166" y="625"/>
                              <a:pt x="196" y="631"/>
                              <a:pt x="227" y="631"/>
                            </a:cubicBezTo>
                            <a:cubicBezTo>
                              <a:pt x="1254" y="631"/>
                              <a:pt x="1254" y="631"/>
                              <a:pt x="1254" y="631"/>
                            </a:cubicBezTo>
                            <a:cubicBezTo>
                              <a:pt x="2281" y="631"/>
                              <a:pt x="2281" y="631"/>
                              <a:pt x="2281" y="631"/>
                            </a:cubicBezTo>
                            <a:cubicBezTo>
                              <a:pt x="3308" y="631"/>
                              <a:pt x="3308" y="631"/>
                              <a:pt x="3308" y="631"/>
                            </a:cubicBezTo>
                            <a:cubicBezTo>
                              <a:pt x="4336" y="631"/>
                              <a:pt x="4336" y="631"/>
                              <a:pt x="4336" y="631"/>
                            </a:cubicBezTo>
                            <a:cubicBezTo>
                              <a:pt x="4367" y="631"/>
                              <a:pt x="4397" y="625"/>
                              <a:pt x="4424" y="613"/>
                            </a:cubicBezTo>
                            <a:cubicBezTo>
                              <a:pt x="4451" y="602"/>
                              <a:pt x="4475" y="585"/>
                              <a:pt x="4496" y="565"/>
                            </a:cubicBezTo>
                            <a:cubicBezTo>
                              <a:pt x="4516" y="544"/>
                              <a:pt x="4533" y="520"/>
                              <a:pt x="4544" y="493"/>
                            </a:cubicBezTo>
                            <a:cubicBezTo>
                              <a:pt x="4556" y="466"/>
                              <a:pt x="4562" y="436"/>
                              <a:pt x="4562" y="405"/>
                            </a:cubicBezTo>
                            <a:cubicBezTo>
                              <a:pt x="4562" y="360"/>
                              <a:pt x="4562" y="360"/>
                              <a:pt x="4562" y="360"/>
                            </a:cubicBezTo>
                            <a:cubicBezTo>
                              <a:pt x="4562" y="316"/>
                              <a:pt x="4562" y="316"/>
                              <a:pt x="4562" y="316"/>
                            </a:cubicBezTo>
                            <a:cubicBezTo>
                              <a:pt x="4562" y="271"/>
                              <a:pt x="4562" y="271"/>
                              <a:pt x="4562" y="271"/>
                            </a:cubicBezTo>
                            <a:cubicBezTo>
                              <a:pt x="4562" y="227"/>
                              <a:pt x="4562" y="227"/>
                              <a:pt x="4562" y="227"/>
                            </a:cubicBezTo>
                            <a:cubicBezTo>
                              <a:pt x="4562" y="195"/>
                              <a:pt x="4556" y="165"/>
                              <a:pt x="4544" y="138"/>
                            </a:cubicBezTo>
                            <a:cubicBezTo>
                              <a:pt x="4533" y="111"/>
                              <a:pt x="4516" y="87"/>
                              <a:pt x="4496" y="66"/>
                            </a:cubicBezTo>
                            <a:cubicBezTo>
                              <a:pt x="4475" y="46"/>
                              <a:pt x="4451" y="29"/>
                              <a:pt x="4424" y="18"/>
                            </a:cubicBezTo>
                            <a:cubicBezTo>
                              <a:pt x="4397" y="6"/>
                              <a:pt x="4367" y="0"/>
                              <a:pt x="4336" y="0"/>
                            </a:cubicBezTo>
                            <a:close/>
                            <a:moveTo>
                              <a:pt x="4535" y="405"/>
                            </a:moveTo>
                            <a:cubicBezTo>
                              <a:pt x="4535" y="432"/>
                              <a:pt x="4530" y="458"/>
                              <a:pt x="4520" y="482"/>
                            </a:cubicBezTo>
                            <a:cubicBezTo>
                              <a:pt x="4510" y="506"/>
                              <a:pt x="4495" y="528"/>
                              <a:pt x="4477" y="546"/>
                            </a:cubicBezTo>
                            <a:cubicBezTo>
                              <a:pt x="4459" y="564"/>
                              <a:pt x="4437" y="578"/>
                              <a:pt x="4413" y="589"/>
                            </a:cubicBezTo>
                            <a:cubicBezTo>
                              <a:pt x="4389" y="599"/>
                              <a:pt x="4363" y="604"/>
                              <a:pt x="4336" y="604"/>
                            </a:cubicBezTo>
                            <a:cubicBezTo>
                              <a:pt x="3308" y="604"/>
                              <a:pt x="3308" y="604"/>
                              <a:pt x="3308" y="604"/>
                            </a:cubicBezTo>
                            <a:cubicBezTo>
                              <a:pt x="2281" y="604"/>
                              <a:pt x="2281" y="604"/>
                              <a:pt x="2281" y="604"/>
                            </a:cubicBezTo>
                            <a:cubicBezTo>
                              <a:pt x="1254" y="604"/>
                              <a:pt x="1254" y="604"/>
                              <a:pt x="1254" y="604"/>
                            </a:cubicBezTo>
                            <a:cubicBezTo>
                              <a:pt x="227" y="604"/>
                              <a:pt x="227" y="604"/>
                              <a:pt x="227" y="604"/>
                            </a:cubicBezTo>
                            <a:cubicBezTo>
                              <a:pt x="200" y="604"/>
                              <a:pt x="173" y="599"/>
                              <a:pt x="149" y="589"/>
                            </a:cubicBezTo>
                            <a:cubicBezTo>
                              <a:pt x="125" y="578"/>
                              <a:pt x="104" y="564"/>
                              <a:pt x="86" y="546"/>
                            </a:cubicBezTo>
                            <a:cubicBezTo>
                              <a:pt x="68" y="528"/>
                              <a:pt x="53" y="506"/>
                              <a:pt x="43" y="482"/>
                            </a:cubicBezTo>
                            <a:cubicBezTo>
                              <a:pt x="33" y="458"/>
                              <a:pt x="27" y="432"/>
                              <a:pt x="27" y="405"/>
                            </a:cubicBezTo>
                            <a:cubicBezTo>
                              <a:pt x="27" y="360"/>
                              <a:pt x="27" y="360"/>
                              <a:pt x="27" y="360"/>
                            </a:cubicBezTo>
                            <a:cubicBezTo>
                              <a:pt x="27" y="316"/>
                              <a:pt x="27" y="316"/>
                              <a:pt x="27" y="316"/>
                            </a:cubicBezTo>
                            <a:cubicBezTo>
                              <a:pt x="27" y="271"/>
                              <a:pt x="27" y="271"/>
                              <a:pt x="27" y="271"/>
                            </a:cubicBezTo>
                            <a:cubicBezTo>
                              <a:pt x="27" y="227"/>
                              <a:pt x="27" y="227"/>
                              <a:pt x="27" y="227"/>
                            </a:cubicBezTo>
                            <a:cubicBezTo>
                              <a:pt x="27" y="199"/>
                              <a:pt x="33" y="173"/>
                              <a:pt x="43" y="149"/>
                            </a:cubicBezTo>
                            <a:cubicBezTo>
                              <a:pt x="53" y="125"/>
                              <a:pt x="68" y="103"/>
                              <a:pt x="86" y="85"/>
                            </a:cubicBezTo>
                            <a:cubicBezTo>
                              <a:pt x="104" y="67"/>
                              <a:pt x="125" y="53"/>
                              <a:pt x="149" y="43"/>
                            </a:cubicBezTo>
                            <a:cubicBezTo>
                              <a:pt x="173" y="32"/>
                              <a:pt x="200" y="27"/>
                              <a:pt x="227" y="27"/>
                            </a:cubicBezTo>
                            <a:cubicBezTo>
                              <a:pt x="1254" y="27"/>
                              <a:pt x="1254" y="27"/>
                              <a:pt x="1254" y="27"/>
                            </a:cubicBezTo>
                            <a:cubicBezTo>
                              <a:pt x="2281" y="27"/>
                              <a:pt x="2281" y="27"/>
                              <a:pt x="2281" y="27"/>
                            </a:cubicBezTo>
                            <a:cubicBezTo>
                              <a:pt x="3308" y="27"/>
                              <a:pt x="3308" y="27"/>
                              <a:pt x="3308" y="27"/>
                            </a:cubicBezTo>
                            <a:cubicBezTo>
                              <a:pt x="4336" y="27"/>
                              <a:pt x="4336" y="27"/>
                              <a:pt x="4336" y="27"/>
                            </a:cubicBezTo>
                            <a:cubicBezTo>
                              <a:pt x="4363" y="27"/>
                              <a:pt x="4389" y="32"/>
                              <a:pt x="4413" y="43"/>
                            </a:cubicBezTo>
                            <a:cubicBezTo>
                              <a:pt x="4437" y="53"/>
                              <a:pt x="4459" y="67"/>
                              <a:pt x="4477" y="85"/>
                            </a:cubicBezTo>
                            <a:cubicBezTo>
                              <a:pt x="4495" y="103"/>
                              <a:pt x="4510" y="125"/>
                              <a:pt x="4520" y="149"/>
                            </a:cubicBezTo>
                            <a:cubicBezTo>
                              <a:pt x="4530" y="173"/>
                              <a:pt x="4535" y="199"/>
                              <a:pt x="4535" y="227"/>
                            </a:cubicBezTo>
                            <a:cubicBezTo>
                              <a:pt x="4535" y="271"/>
                              <a:pt x="4535" y="271"/>
                              <a:pt x="4535" y="271"/>
                            </a:cubicBezTo>
                            <a:cubicBezTo>
                              <a:pt x="4535" y="316"/>
                              <a:pt x="4535" y="316"/>
                              <a:pt x="4535" y="316"/>
                            </a:cubicBezTo>
                            <a:cubicBezTo>
                              <a:pt x="4535" y="360"/>
                              <a:pt x="4535" y="360"/>
                              <a:pt x="4535" y="360"/>
                            </a:cubicBezTo>
                            <a:lnTo>
                              <a:pt x="4535" y="405"/>
                            </a:lnTo>
                            <a:close/>
                            <a:moveTo>
                              <a:pt x="2779" y="567"/>
                            </a:moveTo>
                            <a:cubicBezTo>
                              <a:pt x="2782" y="567"/>
                              <a:pt x="2782" y="567"/>
                              <a:pt x="2782" y="567"/>
                            </a:cubicBezTo>
                            <a:cubicBezTo>
                              <a:pt x="2785" y="567"/>
                              <a:pt x="2785" y="567"/>
                              <a:pt x="2785" y="567"/>
                            </a:cubicBezTo>
                            <a:cubicBezTo>
                              <a:pt x="2789" y="567"/>
                              <a:pt x="2789" y="567"/>
                              <a:pt x="2789" y="567"/>
                            </a:cubicBezTo>
                            <a:cubicBezTo>
                              <a:pt x="2792" y="567"/>
                              <a:pt x="2792" y="567"/>
                              <a:pt x="2792" y="567"/>
                            </a:cubicBezTo>
                            <a:cubicBezTo>
                              <a:pt x="2792" y="441"/>
                              <a:pt x="2792" y="441"/>
                              <a:pt x="2792" y="441"/>
                            </a:cubicBezTo>
                            <a:cubicBezTo>
                              <a:pt x="2792" y="316"/>
                              <a:pt x="2792" y="316"/>
                              <a:pt x="2792" y="316"/>
                            </a:cubicBezTo>
                            <a:cubicBezTo>
                              <a:pt x="2792" y="190"/>
                              <a:pt x="2792" y="190"/>
                              <a:pt x="2792" y="190"/>
                            </a:cubicBezTo>
                            <a:cubicBezTo>
                              <a:pt x="2792" y="64"/>
                              <a:pt x="2792" y="64"/>
                              <a:pt x="2792" y="64"/>
                            </a:cubicBezTo>
                            <a:cubicBezTo>
                              <a:pt x="2789" y="64"/>
                              <a:pt x="2789" y="64"/>
                              <a:pt x="2789" y="64"/>
                            </a:cubicBezTo>
                            <a:cubicBezTo>
                              <a:pt x="2785" y="64"/>
                              <a:pt x="2785" y="64"/>
                              <a:pt x="2785" y="64"/>
                            </a:cubicBezTo>
                            <a:cubicBezTo>
                              <a:pt x="2782" y="64"/>
                              <a:pt x="2782" y="64"/>
                              <a:pt x="2782" y="64"/>
                            </a:cubicBezTo>
                            <a:cubicBezTo>
                              <a:pt x="2779" y="64"/>
                              <a:pt x="2779" y="64"/>
                              <a:pt x="2779" y="64"/>
                            </a:cubicBezTo>
                            <a:cubicBezTo>
                              <a:pt x="2779" y="190"/>
                              <a:pt x="2779" y="190"/>
                              <a:pt x="2779" y="190"/>
                            </a:cubicBezTo>
                            <a:cubicBezTo>
                              <a:pt x="2779" y="316"/>
                              <a:pt x="2779" y="316"/>
                              <a:pt x="2779" y="316"/>
                            </a:cubicBezTo>
                            <a:cubicBezTo>
                              <a:pt x="2779" y="441"/>
                              <a:pt x="2779" y="441"/>
                              <a:pt x="2779" y="441"/>
                            </a:cubicBezTo>
                            <a:lnTo>
                              <a:pt x="2779" y="567"/>
                            </a:lnTo>
                            <a:close/>
                            <a:moveTo>
                              <a:pt x="1771" y="567"/>
                            </a:moveTo>
                            <a:cubicBezTo>
                              <a:pt x="1774" y="567"/>
                              <a:pt x="1774" y="567"/>
                              <a:pt x="1774" y="567"/>
                            </a:cubicBezTo>
                            <a:cubicBezTo>
                              <a:pt x="1777" y="567"/>
                              <a:pt x="1777" y="567"/>
                              <a:pt x="1777" y="567"/>
                            </a:cubicBezTo>
                            <a:cubicBezTo>
                              <a:pt x="1781" y="567"/>
                              <a:pt x="1781" y="567"/>
                              <a:pt x="1781" y="567"/>
                            </a:cubicBezTo>
                            <a:cubicBezTo>
                              <a:pt x="1784" y="567"/>
                              <a:pt x="1784" y="567"/>
                              <a:pt x="1784" y="567"/>
                            </a:cubicBezTo>
                            <a:cubicBezTo>
                              <a:pt x="1784" y="441"/>
                              <a:pt x="1784" y="441"/>
                              <a:pt x="1784" y="441"/>
                            </a:cubicBezTo>
                            <a:cubicBezTo>
                              <a:pt x="1784" y="316"/>
                              <a:pt x="1784" y="316"/>
                              <a:pt x="1784" y="316"/>
                            </a:cubicBezTo>
                            <a:cubicBezTo>
                              <a:pt x="1784" y="190"/>
                              <a:pt x="1784" y="190"/>
                              <a:pt x="1784" y="190"/>
                            </a:cubicBezTo>
                            <a:cubicBezTo>
                              <a:pt x="1784" y="64"/>
                              <a:pt x="1784" y="64"/>
                              <a:pt x="1784" y="64"/>
                            </a:cubicBezTo>
                            <a:cubicBezTo>
                              <a:pt x="1781" y="64"/>
                              <a:pt x="1781" y="64"/>
                              <a:pt x="1781" y="64"/>
                            </a:cubicBezTo>
                            <a:cubicBezTo>
                              <a:pt x="1777" y="64"/>
                              <a:pt x="1777" y="64"/>
                              <a:pt x="1777" y="64"/>
                            </a:cubicBezTo>
                            <a:cubicBezTo>
                              <a:pt x="1774" y="64"/>
                              <a:pt x="1774" y="64"/>
                              <a:pt x="1774" y="64"/>
                            </a:cubicBezTo>
                            <a:cubicBezTo>
                              <a:pt x="1771" y="64"/>
                              <a:pt x="1771" y="64"/>
                              <a:pt x="1771" y="64"/>
                            </a:cubicBezTo>
                            <a:cubicBezTo>
                              <a:pt x="1771" y="190"/>
                              <a:pt x="1771" y="190"/>
                              <a:pt x="1771" y="190"/>
                            </a:cubicBezTo>
                            <a:cubicBezTo>
                              <a:pt x="1771" y="316"/>
                              <a:pt x="1771" y="316"/>
                              <a:pt x="1771" y="316"/>
                            </a:cubicBezTo>
                            <a:cubicBezTo>
                              <a:pt x="1771" y="441"/>
                              <a:pt x="1771" y="441"/>
                              <a:pt x="1771" y="441"/>
                            </a:cubicBezTo>
                            <a:lnTo>
                              <a:pt x="1771" y="5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FAB3F" id="Freeform 19" o:spid="_x0000_s1026" style="position:absolute;margin-left:300.7pt;margin-top:6.35pt;width:195.3pt;height:30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62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" path="m4336,c3308,,3308,,3308,,2281,,2281,,2281,,1254,,1254,,1254,,227,,227,,227,,196,,166,6,139,18,112,29,87,46,67,66,46,87,30,111,18,138,7,165,,195,,227v,44,,44,,44c,316,,316,,316v,44,,44,,44c,405,,405,,405v,31,7,61,18,88c30,520,46,544,67,565v20,20,45,37,72,48c166,625,196,631,227,631v1027,,1027,,1027,c2281,631,2281,631,2281,631v1027,,1027,,1027,c4336,631,4336,631,4336,631v31,,61,-6,88,-18c4451,602,4475,585,4496,565v20,-21,37,-45,48,-72c4556,466,4562,436,4562,405v,-45,,-45,,-45c4562,316,4562,316,4562,316v,-45,,-45,,-45c4562,227,4562,227,4562,227v,-32,-6,-62,-18,-89c4533,111,4516,87,4496,66,4475,46,4451,29,4424,18,4397,6,4367,,4336,xm4535,405v,27,-5,53,-15,77c4510,506,4495,528,4477,546v-18,18,-40,32,-64,43c4389,599,4363,604,4336,604v-1028,,-1028,,-1028,c2281,604,2281,604,2281,604v-1027,,-1027,,-1027,c227,604,227,604,227,604v-27,,-54,-5,-78,-15c125,578,104,564,86,546,68,528,53,506,43,482,33,458,27,432,27,405v,-45,,-45,,-45c27,316,27,316,27,316v,-45,,-45,,-45c27,227,27,227,27,227v,-28,6,-54,16,-78c53,125,68,103,86,85,104,67,125,53,149,43,173,32,200,27,227,27v1027,,1027,,1027,c2281,27,2281,27,2281,27v1027,,1027,,1027,c4336,27,4336,27,4336,27v27,,53,5,77,16c4437,53,4459,67,4477,85v18,18,33,40,43,64c4530,173,4535,199,4535,227v,44,,44,,44c4535,316,4535,316,4535,316v,44,,44,,44l4535,405xm2779,567v3,,3,,3,c2785,567,2785,567,2785,567v4,,4,,4,c2792,567,2792,567,2792,567v,-126,,-126,,-126c2792,316,2792,316,2792,316v,-126,,-126,,-126c2792,64,2792,64,2792,64v-3,,-3,,-3,c2785,64,2785,64,2785,64v-3,,-3,,-3,c2779,64,2779,64,2779,64v,126,,126,,126c2779,316,2779,316,2779,316v,125,,125,,125l2779,567xm1771,567v3,,3,,3,c1777,567,1777,567,1777,567v4,,4,,4,c1784,567,1784,567,1784,567v,-126,,-126,,-126c1784,316,1784,316,1784,316v,-126,,-126,,-126c1784,64,1784,64,1784,64v-3,,-3,,-3,c1777,64,1777,64,1777,64v-3,,-3,,-3,c1771,64,1771,64,1771,64v,126,,126,,126c1771,316,1771,316,1771,316v,125,,125,,125l1771,567xe" fillcolor="black" stroked="f">
              <v:path arrowok="t" o:connecttype="custom" o:connectlocs="1798524,0;681786,0;75573,10977;9786,84158;0,165267;0,219543;9786,300652;75573,373833;681786,384810;1798524,384810;2405281,373833;2470524,300652;2480310,219543;2480310,165267;2470524,84158;2405281,10977;2465630,246986;2434096,332973;2357436,368344;1240155,368344;123417,368344;46757,332973;14680,246986;14680,192710;14680,138434;46757,51837;123417,16466;1240155,16466;2357436,16466;2434096,51837;2465630,138434;2465630,192710;2465630,246986;1512543,345780;1516349,345780;1517980,268940;1517980,115870;1516349,39030;1512543,39030;1510912,115870;1510912,268940;962874,345780;966136,345780;969941,345780;969941,192710;969941,39030;966136,39030;962874,39030;962874,192710;962874,345780" o:connectangles="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snapToGrid/>
        <w:lang w:eastAsia="en-GB"/>
      </w:rPr>
      <w:drawing>
        <wp:inline distT="0" distB="0" distL="0" distR="0" wp14:anchorId="487E44AF" wp14:editId="2F1DB6EE">
          <wp:extent cx="1431771" cy="720000"/>
          <wp:effectExtent l="0" t="0" r="0" b="444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iLumi-logo-REF-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77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3F25DF" w14:textId="77777777" w:rsidR="000C7565" w:rsidRPr="00D0049C" w:rsidRDefault="000C7565" w:rsidP="00D0049C">
    <w:pPr>
      <w:pStyle w:val="Header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1FF9BA2" wp14:editId="66026127">
              <wp:simplePos x="0" y="0"/>
              <wp:positionH relativeFrom="column">
                <wp:posOffset>-187960</wp:posOffset>
              </wp:positionH>
              <wp:positionV relativeFrom="paragraph">
                <wp:posOffset>123825</wp:posOffset>
              </wp:positionV>
              <wp:extent cx="6491605" cy="9020175"/>
              <wp:effectExtent l="0" t="0" r="4445" b="9525"/>
              <wp:wrapNone/>
              <wp:docPr id="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491605" cy="9020175"/>
                      </a:xfrm>
                      <a:custGeom>
                        <a:avLst/>
                        <a:gdLst>
                          <a:gd name="T0" fmla="*/ 204 w 13633"/>
                          <a:gd name="T1" fmla="*/ 16998 h 17024"/>
                          <a:gd name="T2" fmla="*/ 26 w 13633"/>
                          <a:gd name="T3" fmla="*/ 16821 h 17024"/>
                          <a:gd name="T4" fmla="*/ 0 w 13633"/>
                          <a:gd name="T5" fmla="*/ 16691 h 17024"/>
                          <a:gd name="T6" fmla="*/ 0 w 13633"/>
                          <a:gd name="T7" fmla="*/ 16691 h 17024"/>
                          <a:gd name="T8" fmla="*/ 0 w 13633"/>
                          <a:gd name="T9" fmla="*/ 12602 h 17024"/>
                          <a:gd name="T10" fmla="*/ 0 w 13633"/>
                          <a:gd name="T11" fmla="*/ 4423 h 17024"/>
                          <a:gd name="T12" fmla="*/ 26 w 13633"/>
                          <a:gd name="T13" fmla="*/ 204 h 17024"/>
                          <a:gd name="T14" fmla="*/ 204 w 13633"/>
                          <a:gd name="T15" fmla="*/ 27 h 17024"/>
                          <a:gd name="T16" fmla="*/ 333 w 13633"/>
                          <a:gd name="T17" fmla="*/ 0 h 17024"/>
                          <a:gd name="T18" fmla="*/ 333 w 13633"/>
                          <a:gd name="T19" fmla="*/ 0 h 17024"/>
                          <a:gd name="T20" fmla="*/ 3575 w 13633"/>
                          <a:gd name="T21" fmla="*/ 0 h 17024"/>
                          <a:gd name="T22" fmla="*/ 10058 w 13633"/>
                          <a:gd name="T23" fmla="*/ 0 h 17024"/>
                          <a:gd name="T24" fmla="*/ 13429 w 13633"/>
                          <a:gd name="T25" fmla="*/ 27 h 17024"/>
                          <a:gd name="T26" fmla="*/ 13607 w 13633"/>
                          <a:gd name="T27" fmla="*/ 204 h 17024"/>
                          <a:gd name="T28" fmla="*/ 13633 w 13633"/>
                          <a:gd name="T29" fmla="*/ 334 h 17024"/>
                          <a:gd name="T30" fmla="*/ 13633 w 13633"/>
                          <a:gd name="T31" fmla="*/ 334 h 17024"/>
                          <a:gd name="T32" fmla="*/ 13633 w 13633"/>
                          <a:gd name="T33" fmla="*/ 4423 h 17024"/>
                          <a:gd name="T34" fmla="*/ 13633 w 13633"/>
                          <a:gd name="T35" fmla="*/ 12602 h 17024"/>
                          <a:gd name="T36" fmla="*/ 13607 w 13633"/>
                          <a:gd name="T37" fmla="*/ 16821 h 17024"/>
                          <a:gd name="T38" fmla="*/ 13429 w 13633"/>
                          <a:gd name="T39" fmla="*/ 16998 h 17024"/>
                          <a:gd name="T40" fmla="*/ 13300 w 13633"/>
                          <a:gd name="T41" fmla="*/ 17024 h 17024"/>
                          <a:gd name="T42" fmla="*/ 13300 w 13633"/>
                          <a:gd name="T43" fmla="*/ 17024 h 17024"/>
                          <a:gd name="T44" fmla="*/ 10058 w 13633"/>
                          <a:gd name="T45" fmla="*/ 17024 h 17024"/>
                          <a:gd name="T46" fmla="*/ 3575 w 13633"/>
                          <a:gd name="T47" fmla="*/ 17024 h 17024"/>
                          <a:gd name="T48" fmla="*/ 333 w 13633"/>
                          <a:gd name="T49" fmla="*/ 17024 h 17024"/>
                          <a:gd name="T50" fmla="*/ 333 w 13633"/>
                          <a:gd name="T51" fmla="*/ 17024 h 17024"/>
                          <a:gd name="T52" fmla="*/ 51 w 13633"/>
                          <a:gd name="T53" fmla="*/ 16810 h 17024"/>
                          <a:gd name="T54" fmla="*/ 214 w 13633"/>
                          <a:gd name="T55" fmla="*/ 16973 h 17024"/>
                          <a:gd name="T56" fmla="*/ 333 w 13633"/>
                          <a:gd name="T57" fmla="*/ 16997 h 17024"/>
                          <a:gd name="T58" fmla="*/ 333 w 13633"/>
                          <a:gd name="T59" fmla="*/ 16997 h 17024"/>
                          <a:gd name="T60" fmla="*/ 3575 w 13633"/>
                          <a:gd name="T61" fmla="*/ 16997 h 17024"/>
                          <a:gd name="T62" fmla="*/ 10058 w 13633"/>
                          <a:gd name="T63" fmla="*/ 16997 h 17024"/>
                          <a:gd name="T64" fmla="*/ 13419 w 13633"/>
                          <a:gd name="T65" fmla="*/ 16973 h 17024"/>
                          <a:gd name="T66" fmla="*/ 13582 w 13633"/>
                          <a:gd name="T67" fmla="*/ 16810 h 17024"/>
                          <a:gd name="T68" fmla="*/ 13606 w 13633"/>
                          <a:gd name="T69" fmla="*/ 16691 h 17024"/>
                          <a:gd name="T70" fmla="*/ 13606 w 13633"/>
                          <a:gd name="T71" fmla="*/ 16691 h 17024"/>
                          <a:gd name="T72" fmla="*/ 13606 w 13633"/>
                          <a:gd name="T73" fmla="*/ 12602 h 17024"/>
                          <a:gd name="T74" fmla="*/ 13606 w 13633"/>
                          <a:gd name="T75" fmla="*/ 4423 h 17024"/>
                          <a:gd name="T76" fmla="*/ 13582 w 13633"/>
                          <a:gd name="T77" fmla="*/ 214 h 17024"/>
                          <a:gd name="T78" fmla="*/ 13419 w 13633"/>
                          <a:gd name="T79" fmla="*/ 51 h 17024"/>
                          <a:gd name="T80" fmla="*/ 13300 w 13633"/>
                          <a:gd name="T81" fmla="*/ 27 h 17024"/>
                          <a:gd name="T82" fmla="*/ 13300 w 13633"/>
                          <a:gd name="T83" fmla="*/ 27 h 17024"/>
                          <a:gd name="T84" fmla="*/ 10058 w 13633"/>
                          <a:gd name="T85" fmla="*/ 27 h 17024"/>
                          <a:gd name="T86" fmla="*/ 3575 w 13633"/>
                          <a:gd name="T87" fmla="*/ 27 h 17024"/>
                          <a:gd name="T88" fmla="*/ 214 w 13633"/>
                          <a:gd name="T89" fmla="*/ 51 h 17024"/>
                          <a:gd name="T90" fmla="*/ 51 w 13633"/>
                          <a:gd name="T91" fmla="*/ 214 h 17024"/>
                          <a:gd name="T92" fmla="*/ 27 w 13633"/>
                          <a:gd name="T93" fmla="*/ 334 h 17024"/>
                          <a:gd name="T94" fmla="*/ 27 w 13633"/>
                          <a:gd name="T95" fmla="*/ 334 h 17024"/>
                          <a:gd name="T96" fmla="*/ 27 w 13633"/>
                          <a:gd name="T97" fmla="*/ 4423 h 17024"/>
                          <a:gd name="T98" fmla="*/ 27 w 13633"/>
                          <a:gd name="T99" fmla="*/ 12602 h 17024"/>
                          <a:gd name="T100" fmla="*/ 27 w 13633"/>
                          <a:gd name="T101" fmla="*/ 16691 h 17024"/>
                          <a:gd name="T102" fmla="*/ 27 w 13633"/>
                          <a:gd name="T103" fmla="*/ 16691 h 1702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3633" h="17024">
                            <a:moveTo>
                              <a:pt x="333" y="17024"/>
                            </a:moveTo>
                            <a:cubicBezTo>
                              <a:pt x="287" y="17024"/>
                              <a:pt x="243" y="17015"/>
                              <a:pt x="204" y="16998"/>
                            </a:cubicBezTo>
                            <a:cubicBezTo>
                              <a:pt x="164" y="16981"/>
                              <a:pt x="128" y="16957"/>
                              <a:pt x="98" y="16927"/>
                            </a:cubicBezTo>
                            <a:cubicBezTo>
                              <a:pt x="67" y="16896"/>
                              <a:pt x="43" y="16860"/>
                              <a:pt x="26" y="16821"/>
                            </a:cubicBezTo>
                            <a:cubicBezTo>
                              <a:pt x="9" y="16781"/>
                              <a:pt x="0" y="16737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6691"/>
                              <a:pt x="0" y="16691"/>
                              <a:pt x="0" y="16691"/>
                            </a:cubicBezTo>
                            <a:cubicBezTo>
                              <a:pt x="0" y="12602"/>
                              <a:pt x="0" y="12602"/>
                              <a:pt x="0" y="12602"/>
                            </a:cubicBezTo>
                            <a:cubicBezTo>
                              <a:pt x="0" y="8512"/>
                              <a:pt x="0" y="8512"/>
                              <a:pt x="0" y="8512"/>
                            </a:cubicBezTo>
                            <a:cubicBezTo>
                              <a:pt x="0" y="4423"/>
                              <a:pt x="0" y="4423"/>
                              <a:pt x="0" y="4423"/>
                            </a:cubicBezTo>
                            <a:cubicBezTo>
                              <a:pt x="0" y="334"/>
                              <a:pt x="0" y="334"/>
                              <a:pt x="0" y="334"/>
                            </a:cubicBezTo>
                            <a:cubicBezTo>
                              <a:pt x="0" y="288"/>
                              <a:pt x="9" y="244"/>
                              <a:pt x="26" y="204"/>
                            </a:cubicBezTo>
                            <a:cubicBezTo>
                              <a:pt x="43" y="164"/>
                              <a:pt x="67" y="128"/>
                              <a:pt x="98" y="98"/>
                            </a:cubicBezTo>
                            <a:cubicBezTo>
                              <a:pt x="128" y="68"/>
                              <a:pt x="164" y="43"/>
                              <a:pt x="204" y="27"/>
                            </a:cubicBezTo>
                            <a:cubicBezTo>
                              <a:pt x="243" y="10"/>
                              <a:pt x="287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33" y="0"/>
                              <a:pt x="333" y="0"/>
                              <a:pt x="333" y="0"/>
                            </a:cubicBezTo>
                            <a:cubicBezTo>
                              <a:pt x="3575" y="0"/>
                              <a:pt x="3575" y="0"/>
                              <a:pt x="3575" y="0"/>
                            </a:cubicBezTo>
                            <a:cubicBezTo>
                              <a:pt x="6816" y="0"/>
                              <a:pt x="6816" y="0"/>
                              <a:pt x="6816" y="0"/>
                            </a:cubicBezTo>
                            <a:cubicBezTo>
                              <a:pt x="10058" y="0"/>
                              <a:pt x="10058" y="0"/>
                              <a:pt x="10058" y="0"/>
                            </a:cubicBezTo>
                            <a:cubicBezTo>
                              <a:pt x="13300" y="0"/>
                              <a:pt x="13300" y="0"/>
                              <a:pt x="13300" y="0"/>
                            </a:cubicBezTo>
                            <a:cubicBezTo>
                              <a:pt x="13346" y="0"/>
                              <a:pt x="13389" y="10"/>
                              <a:pt x="13429" y="27"/>
                            </a:cubicBezTo>
                            <a:cubicBezTo>
                              <a:pt x="13469" y="43"/>
                              <a:pt x="13505" y="68"/>
                              <a:pt x="13535" y="98"/>
                            </a:cubicBezTo>
                            <a:cubicBezTo>
                              <a:pt x="13565" y="128"/>
                              <a:pt x="13590" y="164"/>
                              <a:pt x="13607" y="204"/>
                            </a:cubicBezTo>
                            <a:cubicBezTo>
                              <a:pt x="13624" y="244"/>
                              <a:pt x="13633" y="288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334"/>
                              <a:pt x="13633" y="334"/>
                              <a:pt x="13633" y="334"/>
                            </a:cubicBezTo>
                            <a:cubicBezTo>
                              <a:pt x="13633" y="4423"/>
                              <a:pt x="13633" y="4423"/>
                              <a:pt x="13633" y="4423"/>
                            </a:cubicBezTo>
                            <a:cubicBezTo>
                              <a:pt x="13633" y="8512"/>
                              <a:pt x="13633" y="8512"/>
                              <a:pt x="13633" y="8512"/>
                            </a:cubicBezTo>
                            <a:cubicBezTo>
                              <a:pt x="13633" y="12602"/>
                              <a:pt x="13633" y="12602"/>
                              <a:pt x="13633" y="12602"/>
                            </a:cubicBezTo>
                            <a:cubicBezTo>
                              <a:pt x="13633" y="16691"/>
                              <a:pt x="13633" y="16691"/>
                              <a:pt x="13633" y="16691"/>
                            </a:cubicBezTo>
                            <a:cubicBezTo>
                              <a:pt x="13633" y="16737"/>
                              <a:pt x="13624" y="16781"/>
                              <a:pt x="13607" y="16821"/>
                            </a:cubicBezTo>
                            <a:cubicBezTo>
                              <a:pt x="13590" y="16860"/>
                              <a:pt x="13565" y="16896"/>
                              <a:pt x="13535" y="16927"/>
                            </a:cubicBezTo>
                            <a:cubicBezTo>
                              <a:pt x="13505" y="16957"/>
                              <a:pt x="13469" y="16981"/>
                              <a:pt x="13429" y="16998"/>
                            </a:cubicBezTo>
                            <a:cubicBezTo>
                              <a:pt x="13389" y="17015"/>
                              <a:pt x="13346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3300" y="17024"/>
                              <a:pt x="13300" y="17024"/>
                              <a:pt x="13300" y="17024"/>
                            </a:cubicBezTo>
                            <a:cubicBezTo>
                              <a:pt x="10058" y="17024"/>
                              <a:pt x="10058" y="17024"/>
                              <a:pt x="10058" y="17024"/>
                            </a:cubicBezTo>
                            <a:cubicBezTo>
                              <a:pt x="6816" y="17024"/>
                              <a:pt x="6816" y="17024"/>
                              <a:pt x="6816" y="17024"/>
                            </a:cubicBezTo>
                            <a:cubicBezTo>
                              <a:pt x="3575" y="17024"/>
                              <a:pt x="3575" y="17024"/>
                              <a:pt x="3575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ubicBezTo>
                              <a:pt x="333" y="17024"/>
                              <a:pt x="333" y="17024"/>
                              <a:pt x="333" y="17024"/>
                            </a:cubicBezTo>
                            <a:close/>
                            <a:moveTo>
                              <a:pt x="27" y="16691"/>
                            </a:moveTo>
                            <a:cubicBezTo>
                              <a:pt x="27" y="16733"/>
                              <a:pt x="35" y="16774"/>
                              <a:pt x="51" y="16810"/>
                            </a:cubicBezTo>
                            <a:cubicBezTo>
                              <a:pt x="66" y="16847"/>
                              <a:pt x="89" y="16880"/>
                              <a:pt x="117" y="16908"/>
                            </a:cubicBezTo>
                            <a:cubicBezTo>
                              <a:pt x="144" y="16935"/>
                              <a:pt x="177" y="16958"/>
                              <a:pt x="214" y="16973"/>
                            </a:cubicBezTo>
                            <a:cubicBezTo>
                              <a:pt x="251" y="16989"/>
                              <a:pt x="291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33" y="16997"/>
                              <a:pt x="333" y="16997"/>
                              <a:pt x="333" y="16997"/>
                            </a:cubicBezTo>
                            <a:cubicBezTo>
                              <a:pt x="3575" y="16997"/>
                              <a:pt x="3575" y="16997"/>
                              <a:pt x="3575" y="16997"/>
                            </a:cubicBezTo>
                            <a:cubicBezTo>
                              <a:pt x="6816" y="16997"/>
                              <a:pt x="6816" y="16997"/>
                              <a:pt x="6816" y="16997"/>
                            </a:cubicBezTo>
                            <a:cubicBezTo>
                              <a:pt x="10058" y="16997"/>
                              <a:pt x="10058" y="16997"/>
                              <a:pt x="10058" y="16997"/>
                            </a:cubicBezTo>
                            <a:cubicBezTo>
                              <a:pt x="13300" y="16997"/>
                              <a:pt x="13300" y="16997"/>
                              <a:pt x="13300" y="16997"/>
                            </a:cubicBezTo>
                            <a:cubicBezTo>
                              <a:pt x="13342" y="16997"/>
                              <a:pt x="13382" y="16989"/>
                              <a:pt x="13419" y="16973"/>
                            </a:cubicBezTo>
                            <a:cubicBezTo>
                              <a:pt x="13456" y="16958"/>
                              <a:pt x="13489" y="16935"/>
                              <a:pt x="13516" y="16908"/>
                            </a:cubicBezTo>
                            <a:cubicBezTo>
                              <a:pt x="13544" y="16880"/>
                              <a:pt x="13567" y="16847"/>
                              <a:pt x="13582" y="16810"/>
                            </a:cubicBezTo>
                            <a:cubicBezTo>
                              <a:pt x="13598" y="16774"/>
                              <a:pt x="13606" y="16733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6691"/>
                              <a:pt x="13606" y="16691"/>
                              <a:pt x="13606" y="16691"/>
                            </a:cubicBezTo>
                            <a:cubicBezTo>
                              <a:pt x="13606" y="12602"/>
                              <a:pt x="13606" y="12602"/>
                              <a:pt x="13606" y="12602"/>
                            </a:cubicBezTo>
                            <a:cubicBezTo>
                              <a:pt x="13606" y="8512"/>
                              <a:pt x="13606" y="8512"/>
                              <a:pt x="13606" y="8512"/>
                            </a:cubicBezTo>
                            <a:cubicBezTo>
                              <a:pt x="13606" y="4423"/>
                              <a:pt x="13606" y="4423"/>
                              <a:pt x="13606" y="4423"/>
                            </a:cubicBezTo>
                            <a:cubicBezTo>
                              <a:pt x="13606" y="334"/>
                              <a:pt x="13606" y="334"/>
                              <a:pt x="13606" y="334"/>
                            </a:cubicBezTo>
                            <a:cubicBezTo>
                              <a:pt x="13606" y="291"/>
                              <a:pt x="13598" y="251"/>
                              <a:pt x="13582" y="214"/>
                            </a:cubicBezTo>
                            <a:cubicBezTo>
                              <a:pt x="13567" y="178"/>
                              <a:pt x="13544" y="145"/>
                              <a:pt x="13516" y="117"/>
                            </a:cubicBezTo>
                            <a:cubicBezTo>
                              <a:pt x="13489" y="89"/>
                              <a:pt x="13456" y="67"/>
                              <a:pt x="13419" y="51"/>
                            </a:cubicBezTo>
                            <a:cubicBezTo>
                              <a:pt x="13382" y="36"/>
                              <a:pt x="13342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3300" y="27"/>
                              <a:pt x="13300" y="27"/>
                              <a:pt x="13300" y="27"/>
                            </a:cubicBezTo>
                            <a:cubicBezTo>
                              <a:pt x="10058" y="27"/>
                              <a:pt x="10058" y="27"/>
                              <a:pt x="10058" y="27"/>
                            </a:cubicBezTo>
                            <a:cubicBezTo>
                              <a:pt x="6816" y="27"/>
                              <a:pt x="6816" y="27"/>
                              <a:pt x="6816" y="27"/>
                            </a:cubicBezTo>
                            <a:cubicBezTo>
                              <a:pt x="3575" y="27"/>
                              <a:pt x="3575" y="27"/>
                              <a:pt x="3575" y="27"/>
                            </a:cubicBezTo>
                            <a:cubicBezTo>
                              <a:pt x="333" y="27"/>
                              <a:pt x="333" y="27"/>
                              <a:pt x="333" y="27"/>
                            </a:cubicBezTo>
                            <a:cubicBezTo>
                              <a:pt x="291" y="27"/>
                              <a:pt x="251" y="36"/>
                              <a:pt x="214" y="51"/>
                            </a:cubicBezTo>
                            <a:cubicBezTo>
                              <a:pt x="177" y="67"/>
                              <a:pt x="144" y="89"/>
                              <a:pt x="117" y="117"/>
                            </a:cubicBezTo>
                            <a:cubicBezTo>
                              <a:pt x="89" y="145"/>
                              <a:pt x="66" y="178"/>
                              <a:pt x="51" y="214"/>
                            </a:cubicBezTo>
                            <a:cubicBezTo>
                              <a:pt x="35" y="251"/>
                              <a:pt x="27" y="291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334"/>
                              <a:pt x="27" y="334"/>
                              <a:pt x="27" y="334"/>
                            </a:cubicBezTo>
                            <a:cubicBezTo>
                              <a:pt x="27" y="4423"/>
                              <a:pt x="27" y="4423"/>
                              <a:pt x="27" y="4423"/>
                            </a:cubicBezTo>
                            <a:cubicBezTo>
                              <a:pt x="27" y="8512"/>
                              <a:pt x="27" y="8512"/>
                              <a:pt x="27" y="8512"/>
                            </a:cubicBezTo>
                            <a:cubicBezTo>
                              <a:pt x="27" y="12602"/>
                              <a:pt x="27" y="12602"/>
                              <a:pt x="27" y="12602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ubicBezTo>
                              <a:pt x="27" y="16691"/>
                              <a:pt x="27" y="16691"/>
                              <a:pt x="27" y="16691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8A2058" id="Freeform 4" o:spid="_x0000_s1026" style="position:absolute;margin-left:-14.8pt;margin-top:9.75pt;width:511.15pt;height:710.2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3633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" path="m333,17024v-46,,-90,-9,-129,-26c164,16981,128,16957,98,16927v-31,-31,-55,-67,-72,-106c9,16781,,16737,,16691v,,,,,c,16691,,16691,,16691v,,,,,c,16691,,16691,,16691,,12602,,12602,,12602,,8512,,8512,,8512,,4423,,4423,,4423,,334,,334,,334,,288,9,244,26,204,43,164,67,128,98,98,128,68,164,43,204,27,243,10,287,,333,v,,,,,c333,,333,,333,v,,,,,c333,,333,,333,,3575,,3575,,3575,,6816,,6816,,6816,v3242,,3242,,3242,c13300,,13300,,13300,v46,,89,10,129,27c13469,43,13505,68,13535,98v30,30,55,66,72,106c13624,244,13633,288,13633,334v,,,,,c13633,334,13633,334,13633,334v,,,,,c13633,334,13633,334,13633,334v,4089,,4089,,4089c13633,8512,13633,8512,13633,8512v,4090,,4090,,4090c13633,16691,13633,16691,13633,16691v,46,-9,90,-26,130c13590,16860,13565,16896,13535,16927v-30,30,-66,54,-106,71c13389,17015,13346,17024,13300,17024v,,,,,c13300,17024,13300,17024,13300,17024v,,,,,c13300,17024,13300,17024,13300,17024v-3242,,-3242,,-3242,c6816,17024,6816,17024,6816,17024v-3241,,-3241,,-3241,c333,17024,333,17024,333,17024v,,,,,c333,17024,333,17024,333,17024v,,,,,xm27,16691v,42,8,83,24,119c66,16847,89,16880,117,16908v27,27,60,50,97,65c251,16989,291,16997,333,16997v,,,,,c333,16997,333,16997,333,16997v,,,,,c333,16997,333,16997,333,16997v3242,,3242,,3242,c6816,16997,6816,16997,6816,16997v3242,,3242,,3242,c13300,16997,13300,16997,13300,16997v42,,82,-8,119,-24c13456,16958,13489,16935,13516,16908v28,-28,51,-61,66,-98c13598,16774,13606,16733,13606,16691v,,,,,c13606,16691,13606,16691,13606,16691v,,,,,c13606,16691,13606,16691,13606,16691v,-4089,,-4089,,-4089c13606,8512,13606,8512,13606,8512v,-4089,,-4089,,-4089c13606,334,13606,334,13606,334v,-43,-8,-83,-24,-120c13567,178,13544,145,13516,117v-27,-28,-60,-50,-97,-66c13382,36,13342,27,13300,27v,,,,,c13300,27,13300,27,13300,27v,,,,,c13300,27,13300,27,13300,27v-3242,,-3242,,-3242,c6816,27,6816,27,6816,27v-3241,,-3241,,-3241,c333,27,333,27,333,27v-42,,-82,9,-119,24c177,67,144,89,117,117,89,145,66,178,51,214,35,251,27,291,27,334v,,,,,c27,334,27,334,27,334v,,,,,c27,334,27,334,27,334v,4089,,4089,,4089c27,8512,27,8512,27,8512v,4090,,4090,,4090c27,16691,27,16691,27,16691v,,,,,c27,16691,27,16691,27,16691v,,,,,xe" fillcolor="black" stroked="f">
              <v:path arrowok="t" o:connecttype="custom" o:connectlocs="97138,9006399;12380,8912615;0,8843735;0,8843735;0,6677176;0,2343529;12380,108090;97138,14306;158564,0;158564,0;1702302,0;4789303,0;6394467,14306;6479225,108090;6491605,176970;6491605,176970;6491605,2343529;6491605,6677176;6479225,8912615;6394467,9006399;6333041,9020175;6333041,9020175;4789303,9020175;1702302,9020175;158564,9020175;158564,9020175;24285,8906787;101900,8993153;158564,9005869;158564,9005869;1702302,9005869;4789303,9005869;6389705,8993153;6467320,8906787;6478748,8843735;6478748,8843735;6478748,6677176;6478748,2343529;6467320,113388;6389705,27022;6333041,14306;6333041,14306;4789303,14306;1702302,14306;101900,27022;24285,113388;12857,176970;12857,176970;12857,2343529;12857,6677176;12857,8843735;12857,88437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4A1"/>
    <w:multiLevelType w:val="hybridMultilevel"/>
    <w:tmpl w:val="86062F2C"/>
    <w:lvl w:ilvl="0" w:tplc="25F0F0C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B928E3"/>
    <w:multiLevelType w:val="multilevel"/>
    <w:tmpl w:val="E8327B0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862" w:hanging="720"/>
      </w:pPr>
      <w:rPr>
        <w:i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580752"/>
    <w:multiLevelType w:val="hybridMultilevel"/>
    <w:tmpl w:val="D05616D8"/>
    <w:lvl w:ilvl="0" w:tplc="DFAEC55A">
      <w:start w:val="1"/>
      <w:numFmt w:val="decimal"/>
      <w:pStyle w:val="Heading4"/>
      <w:lvlText w:val="%1.1.1.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C3571"/>
    <w:multiLevelType w:val="hybridMultilevel"/>
    <w:tmpl w:val="B220203A"/>
    <w:lvl w:ilvl="0" w:tplc="1542FE34"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81C7649"/>
    <w:multiLevelType w:val="hybridMultilevel"/>
    <w:tmpl w:val="B6568C36"/>
    <w:lvl w:ilvl="0" w:tplc="1542FE34">
      <w:start w:val="6"/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27D1AD4"/>
    <w:multiLevelType w:val="hybridMultilevel"/>
    <w:tmpl w:val="09C2D0E4"/>
    <w:lvl w:ilvl="0" w:tplc="AA4EE87C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952B5B0">
      <w:start w:val="1"/>
      <w:numFmt w:val="bullet"/>
      <w:lvlText w:val="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03234E"/>
    <w:multiLevelType w:val="hybridMultilevel"/>
    <w:tmpl w:val="495CCFD8"/>
    <w:lvl w:ilvl="0" w:tplc="FA6A423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808A7"/>
    <w:multiLevelType w:val="hybridMultilevel"/>
    <w:tmpl w:val="3BC09046"/>
    <w:lvl w:ilvl="0" w:tplc="B0F64088">
      <w:start w:val="25"/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5A57E67"/>
    <w:multiLevelType w:val="hybridMultilevel"/>
    <w:tmpl w:val="EEA61BD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9FB5415"/>
    <w:multiLevelType w:val="hybridMultilevel"/>
    <w:tmpl w:val="CBE4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43E63"/>
    <w:multiLevelType w:val="hybridMultilevel"/>
    <w:tmpl w:val="6058ABC2"/>
    <w:lvl w:ilvl="0" w:tplc="B52E3130"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9"/>
  </w:num>
  <w:num w:numId="13">
    <w:abstractNumId w:val="10"/>
  </w:num>
  <w:num w:numId="14">
    <w:abstractNumId w:val="0"/>
  </w:num>
  <w:num w:numId="15">
    <w:abstractNumId w:val="1"/>
  </w:num>
  <w:num w:numId="16">
    <w:abstractNumId w:val="8"/>
  </w:num>
  <w:num w:numId="1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en-US" w:vendorID="64" w:dllVersion="131078" w:nlCheck="1" w:checkStyle="1"/>
  <w:attachedTemplate r:id="rId1"/>
  <w:stylePaneFormatFilter w:val="3828" w:allStyles="0" w:customStyles="0" w:latentStyles="0" w:stylesInUse="1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85"/>
    <w:rsid w:val="00003A44"/>
    <w:rsid w:val="0000679B"/>
    <w:rsid w:val="00007FA4"/>
    <w:rsid w:val="000103C5"/>
    <w:rsid w:val="00010D9A"/>
    <w:rsid w:val="00011BBE"/>
    <w:rsid w:val="000125F3"/>
    <w:rsid w:val="00013509"/>
    <w:rsid w:val="00015C10"/>
    <w:rsid w:val="00016524"/>
    <w:rsid w:val="00016579"/>
    <w:rsid w:val="00016677"/>
    <w:rsid w:val="0001760C"/>
    <w:rsid w:val="00021E99"/>
    <w:rsid w:val="00023414"/>
    <w:rsid w:val="00025D4C"/>
    <w:rsid w:val="00030C2A"/>
    <w:rsid w:val="0003295C"/>
    <w:rsid w:val="00037C7C"/>
    <w:rsid w:val="000436C3"/>
    <w:rsid w:val="00043FE0"/>
    <w:rsid w:val="00046079"/>
    <w:rsid w:val="0004668B"/>
    <w:rsid w:val="00046B09"/>
    <w:rsid w:val="00047CC5"/>
    <w:rsid w:val="00047E8A"/>
    <w:rsid w:val="0005011D"/>
    <w:rsid w:val="00050287"/>
    <w:rsid w:val="00051595"/>
    <w:rsid w:val="00052B7C"/>
    <w:rsid w:val="00053354"/>
    <w:rsid w:val="00056123"/>
    <w:rsid w:val="0005682F"/>
    <w:rsid w:val="0006650B"/>
    <w:rsid w:val="0006772A"/>
    <w:rsid w:val="00067969"/>
    <w:rsid w:val="00070430"/>
    <w:rsid w:val="000705CA"/>
    <w:rsid w:val="000707AC"/>
    <w:rsid w:val="00070C6B"/>
    <w:rsid w:val="000730BD"/>
    <w:rsid w:val="00073E0C"/>
    <w:rsid w:val="00074E20"/>
    <w:rsid w:val="0007510C"/>
    <w:rsid w:val="00075F38"/>
    <w:rsid w:val="00077B8B"/>
    <w:rsid w:val="00080139"/>
    <w:rsid w:val="00082BE0"/>
    <w:rsid w:val="000841A3"/>
    <w:rsid w:val="00087229"/>
    <w:rsid w:val="000906DE"/>
    <w:rsid w:val="00094A31"/>
    <w:rsid w:val="00096A3A"/>
    <w:rsid w:val="000A0B72"/>
    <w:rsid w:val="000A1F3F"/>
    <w:rsid w:val="000A2CBC"/>
    <w:rsid w:val="000A2E76"/>
    <w:rsid w:val="000A3469"/>
    <w:rsid w:val="000A3819"/>
    <w:rsid w:val="000A7005"/>
    <w:rsid w:val="000A7124"/>
    <w:rsid w:val="000A725B"/>
    <w:rsid w:val="000B1542"/>
    <w:rsid w:val="000B160F"/>
    <w:rsid w:val="000B2D74"/>
    <w:rsid w:val="000B60A1"/>
    <w:rsid w:val="000B735E"/>
    <w:rsid w:val="000B7459"/>
    <w:rsid w:val="000C26FD"/>
    <w:rsid w:val="000C32F6"/>
    <w:rsid w:val="000C6125"/>
    <w:rsid w:val="000C7565"/>
    <w:rsid w:val="000D0CC4"/>
    <w:rsid w:val="000D159E"/>
    <w:rsid w:val="000D30BD"/>
    <w:rsid w:val="000D36C4"/>
    <w:rsid w:val="000D54AC"/>
    <w:rsid w:val="000D73CE"/>
    <w:rsid w:val="000E236E"/>
    <w:rsid w:val="000E2A60"/>
    <w:rsid w:val="000E35F7"/>
    <w:rsid w:val="000E3B06"/>
    <w:rsid w:val="000E675C"/>
    <w:rsid w:val="000F3703"/>
    <w:rsid w:val="000F3EC9"/>
    <w:rsid w:val="000F4716"/>
    <w:rsid w:val="000F6E94"/>
    <w:rsid w:val="000F77E0"/>
    <w:rsid w:val="00101998"/>
    <w:rsid w:val="00101B4D"/>
    <w:rsid w:val="00101FF7"/>
    <w:rsid w:val="001025D8"/>
    <w:rsid w:val="00103A03"/>
    <w:rsid w:val="00104408"/>
    <w:rsid w:val="001159C0"/>
    <w:rsid w:val="00121DCC"/>
    <w:rsid w:val="001223CE"/>
    <w:rsid w:val="001227EF"/>
    <w:rsid w:val="0012567C"/>
    <w:rsid w:val="0012594C"/>
    <w:rsid w:val="001275AE"/>
    <w:rsid w:val="001276C6"/>
    <w:rsid w:val="001308E9"/>
    <w:rsid w:val="00131155"/>
    <w:rsid w:val="001312BB"/>
    <w:rsid w:val="00132BCD"/>
    <w:rsid w:val="00133661"/>
    <w:rsid w:val="001349AB"/>
    <w:rsid w:val="00136C39"/>
    <w:rsid w:val="001401BF"/>
    <w:rsid w:val="001405F9"/>
    <w:rsid w:val="00140B77"/>
    <w:rsid w:val="00140D51"/>
    <w:rsid w:val="00143708"/>
    <w:rsid w:val="001456DB"/>
    <w:rsid w:val="00147DDE"/>
    <w:rsid w:val="0015354E"/>
    <w:rsid w:val="00153BFC"/>
    <w:rsid w:val="001569C6"/>
    <w:rsid w:val="001607A2"/>
    <w:rsid w:val="00165027"/>
    <w:rsid w:val="001726E5"/>
    <w:rsid w:val="0017744B"/>
    <w:rsid w:val="001802AA"/>
    <w:rsid w:val="001835DA"/>
    <w:rsid w:val="00185909"/>
    <w:rsid w:val="00187654"/>
    <w:rsid w:val="0019512C"/>
    <w:rsid w:val="001A6582"/>
    <w:rsid w:val="001B06A3"/>
    <w:rsid w:val="001B1901"/>
    <w:rsid w:val="001B3067"/>
    <w:rsid w:val="001B3FA9"/>
    <w:rsid w:val="001B4B21"/>
    <w:rsid w:val="001B68EC"/>
    <w:rsid w:val="001C12F5"/>
    <w:rsid w:val="001C4718"/>
    <w:rsid w:val="001C712D"/>
    <w:rsid w:val="001D2422"/>
    <w:rsid w:val="001D53E3"/>
    <w:rsid w:val="001D5770"/>
    <w:rsid w:val="001E03CB"/>
    <w:rsid w:val="001E2BD4"/>
    <w:rsid w:val="001E412C"/>
    <w:rsid w:val="001E458B"/>
    <w:rsid w:val="001E4BD9"/>
    <w:rsid w:val="001E4E22"/>
    <w:rsid w:val="001E4FC7"/>
    <w:rsid w:val="001F62CD"/>
    <w:rsid w:val="001F7B83"/>
    <w:rsid w:val="002028CD"/>
    <w:rsid w:val="00203BEA"/>
    <w:rsid w:val="002054BD"/>
    <w:rsid w:val="0021042D"/>
    <w:rsid w:val="002122EA"/>
    <w:rsid w:val="00215E10"/>
    <w:rsid w:val="0022153E"/>
    <w:rsid w:val="002215C1"/>
    <w:rsid w:val="0022354F"/>
    <w:rsid w:val="00223F6E"/>
    <w:rsid w:val="002249C9"/>
    <w:rsid w:val="002257DF"/>
    <w:rsid w:val="00227034"/>
    <w:rsid w:val="002315BF"/>
    <w:rsid w:val="002354A1"/>
    <w:rsid w:val="0023555D"/>
    <w:rsid w:val="002358D5"/>
    <w:rsid w:val="002365E7"/>
    <w:rsid w:val="00240F6D"/>
    <w:rsid w:val="002419EA"/>
    <w:rsid w:val="002432A7"/>
    <w:rsid w:val="002436F2"/>
    <w:rsid w:val="002454C8"/>
    <w:rsid w:val="002457C0"/>
    <w:rsid w:val="00246F8F"/>
    <w:rsid w:val="00252CAE"/>
    <w:rsid w:val="002600A3"/>
    <w:rsid w:val="002654CB"/>
    <w:rsid w:val="00265A97"/>
    <w:rsid w:val="002703C4"/>
    <w:rsid w:val="00270633"/>
    <w:rsid w:val="002716A3"/>
    <w:rsid w:val="00272149"/>
    <w:rsid w:val="002723D5"/>
    <w:rsid w:val="00275AB4"/>
    <w:rsid w:val="002768B3"/>
    <w:rsid w:val="0028025A"/>
    <w:rsid w:val="00280635"/>
    <w:rsid w:val="00281187"/>
    <w:rsid w:val="002815B7"/>
    <w:rsid w:val="00290ADE"/>
    <w:rsid w:val="0029115D"/>
    <w:rsid w:val="00291907"/>
    <w:rsid w:val="00293C1C"/>
    <w:rsid w:val="0029436F"/>
    <w:rsid w:val="00294A47"/>
    <w:rsid w:val="00294D51"/>
    <w:rsid w:val="00295A6B"/>
    <w:rsid w:val="002A4B63"/>
    <w:rsid w:val="002A5A76"/>
    <w:rsid w:val="002A66DE"/>
    <w:rsid w:val="002B1B3E"/>
    <w:rsid w:val="002B1FC3"/>
    <w:rsid w:val="002B49E2"/>
    <w:rsid w:val="002C13A4"/>
    <w:rsid w:val="002C195E"/>
    <w:rsid w:val="002C28AD"/>
    <w:rsid w:val="002C6F7E"/>
    <w:rsid w:val="002C73E0"/>
    <w:rsid w:val="002D0C46"/>
    <w:rsid w:val="002D134A"/>
    <w:rsid w:val="002D2EC2"/>
    <w:rsid w:val="002D3DE1"/>
    <w:rsid w:val="002D47DF"/>
    <w:rsid w:val="002D4F0A"/>
    <w:rsid w:val="002D6989"/>
    <w:rsid w:val="002E0533"/>
    <w:rsid w:val="002E31BF"/>
    <w:rsid w:val="002E5258"/>
    <w:rsid w:val="002E5DD7"/>
    <w:rsid w:val="002F22BE"/>
    <w:rsid w:val="002F37B7"/>
    <w:rsid w:val="002F39BA"/>
    <w:rsid w:val="002F3E90"/>
    <w:rsid w:val="002F69C5"/>
    <w:rsid w:val="002F6C64"/>
    <w:rsid w:val="002F708A"/>
    <w:rsid w:val="00301042"/>
    <w:rsid w:val="00301A0A"/>
    <w:rsid w:val="00302B89"/>
    <w:rsid w:val="00307CB9"/>
    <w:rsid w:val="00311357"/>
    <w:rsid w:val="00312660"/>
    <w:rsid w:val="00316892"/>
    <w:rsid w:val="0031793A"/>
    <w:rsid w:val="0032066C"/>
    <w:rsid w:val="00321348"/>
    <w:rsid w:val="00321D2D"/>
    <w:rsid w:val="00323E8F"/>
    <w:rsid w:val="0032412A"/>
    <w:rsid w:val="0032491E"/>
    <w:rsid w:val="00325235"/>
    <w:rsid w:val="0032689B"/>
    <w:rsid w:val="00327E13"/>
    <w:rsid w:val="00330D5A"/>
    <w:rsid w:val="00332D7C"/>
    <w:rsid w:val="00334131"/>
    <w:rsid w:val="00334DDE"/>
    <w:rsid w:val="003403CF"/>
    <w:rsid w:val="003413AE"/>
    <w:rsid w:val="003423ED"/>
    <w:rsid w:val="0034792E"/>
    <w:rsid w:val="00347E1C"/>
    <w:rsid w:val="0035057F"/>
    <w:rsid w:val="00350E1D"/>
    <w:rsid w:val="00351EB4"/>
    <w:rsid w:val="00353595"/>
    <w:rsid w:val="00354AC9"/>
    <w:rsid w:val="00364CE3"/>
    <w:rsid w:val="00365BD7"/>
    <w:rsid w:val="00367DE3"/>
    <w:rsid w:val="00372701"/>
    <w:rsid w:val="00372D0C"/>
    <w:rsid w:val="003745A8"/>
    <w:rsid w:val="00376CEB"/>
    <w:rsid w:val="003770A1"/>
    <w:rsid w:val="00377D3F"/>
    <w:rsid w:val="003827F5"/>
    <w:rsid w:val="00383673"/>
    <w:rsid w:val="00384AF1"/>
    <w:rsid w:val="00386236"/>
    <w:rsid w:val="00386C21"/>
    <w:rsid w:val="003873C4"/>
    <w:rsid w:val="003907FA"/>
    <w:rsid w:val="003934D3"/>
    <w:rsid w:val="0039500C"/>
    <w:rsid w:val="003A34F9"/>
    <w:rsid w:val="003A5493"/>
    <w:rsid w:val="003A6E8C"/>
    <w:rsid w:val="003B226B"/>
    <w:rsid w:val="003B3A07"/>
    <w:rsid w:val="003B3D12"/>
    <w:rsid w:val="003B49F2"/>
    <w:rsid w:val="003B5CE1"/>
    <w:rsid w:val="003B6439"/>
    <w:rsid w:val="003C0B89"/>
    <w:rsid w:val="003C5037"/>
    <w:rsid w:val="003D0465"/>
    <w:rsid w:val="003D04E5"/>
    <w:rsid w:val="003D23AD"/>
    <w:rsid w:val="003D36A8"/>
    <w:rsid w:val="003E2748"/>
    <w:rsid w:val="003E3441"/>
    <w:rsid w:val="003E37A3"/>
    <w:rsid w:val="003E5338"/>
    <w:rsid w:val="003E5EE5"/>
    <w:rsid w:val="003E6775"/>
    <w:rsid w:val="00404A61"/>
    <w:rsid w:val="004057D1"/>
    <w:rsid w:val="004070BD"/>
    <w:rsid w:val="00410F87"/>
    <w:rsid w:val="0041265D"/>
    <w:rsid w:val="00413DD0"/>
    <w:rsid w:val="004147C1"/>
    <w:rsid w:val="00417923"/>
    <w:rsid w:val="00420C8C"/>
    <w:rsid w:val="00421253"/>
    <w:rsid w:val="00421618"/>
    <w:rsid w:val="004230F2"/>
    <w:rsid w:val="0042471E"/>
    <w:rsid w:val="00425584"/>
    <w:rsid w:val="0043076B"/>
    <w:rsid w:val="004324A7"/>
    <w:rsid w:val="00433860"/>
    <w:rsid w:val="00434407"/>
    <w:rsid w:val="00435592"/>
    <w:rsid w:val="00436AAE"/>
    <w:rsid w:val="00437B0A"/>
    <w:rsid w:val="00440CFE"/>
    <w:rsid w:val="00440E9B"/>
    <w:rsid w:val="00441325"/>
    <w:rsid w:val="00447482"/>
    <w:rsid w:val="00447D6D"/>
    <w:rsid w:val="00450188"/>
    <w:rsid w:val="00450F34"/>
    <w:rsid w:val="00455CB5"/>
    <w:rsid w:val="00456264"/>
    <w:rsid w:val="0045744A"/>
    <w:rsid w:val="004615F6"/>
    <w:rsid w:val="004633BE"/>
    <w:rsid w:val="00463C25"/>
    <w:rsid w:val="00465C0D"/>
    <w:rsid w:val="00466184"/>
    <w:rsid w:val="00466A46"/>
    <w:rsid w:val="00473202"/>
    <w:rsid w:val="00476207"/>
    <w:rsid w:val="00476456"/>
    <w:rsid w:val="00477EB9"/>
    <w:rsid w:val="00480E57"/>
    <w:rsid w:val="00481FBE"/>
    <w:rsid w:val="00483AFE"/>
    <w:rsid w:val="00491FE4"/>
    <w:rsid w:val="00492325"/>
    <w:rsid w:val="004927EF"/>
    <w:rsid w:val="00492F95"/>
    <w:rsid w:val="00493051"/>
    <w:rsid w:val="00494057"/>
    <w:rsid w:val="004942B5"/>
    <w:rsid w:val="004A3876"/>
    <w:rsid w:val="004A4174"/>
    <w:rsid w:val="004A45A6"/>
    <w:rsid w:val="004A4A97"/>
    <w:rsid w:val="004A4AC7"/>
    <w:rsid w:val="004A53D2"/>
    <w:rsid w:val="004B0737"/>
    <w:rsid w:val="004B1303"/>
    <w:rsid w:val="004B219A"/>
    <w:rsid w:val="004B2931"/>
    <w:rsid w:val="004B2E8A"/>
    <w:rsid w:val="004B4FDA"/>
    <w:rsid w:val="004B5981"/>
    <w:rsid w:val="004B5C53"/>
    <w:rsid w:val="004C0310"/>
    <w:rsid w:val="004C0CB2"/>
    <w:rsid w:val="004C3353"/>
    <w:rsid w:val="004C367E"/>
    <w:rsid w:val="004C5D5D"/>
    <w:rsid w:val="004C5FA6"/>
    <w:rsid w:val="004D3620"/>
    <w:rsid w:val="004D702C"/>
    <w:rsid w:val="004D7D2C"/>
    <w:rsid w:val="004D7F7A"/>
    <w:rsid w:val="004E1777"/>
    <w:rsid w:val="004E2265"/>
    <w:rsid w:val="004E246B"/>
    <w:rsid w:val="004E40EF"/>
    <w:rsid w:val="004E5DFC"/>
    <w:rsid w:val="004F18FA"/>
    <w:rsid w:val="004F7E24"/>
    <w:rsid w:val="00501118"/>
    <w:rsid w:val="005024CF"/>
    <w:rsid w:val="00503C4D"/>
    <w:rsid w:val="005113D0"/>
    <w:rsid w:val="00511E35"/>
    <w:rsid w:val="005126A4"/>
    <w:rsid w:val="00520416"/>
    <w:rsid w:val="0052044C"/>
    <w:rsid w:val="00522E2B"/>
    <w:rsid w:val="00526B97"/>
    <w:rsid w:val="00526D7F"/>
    <w:rsid w:val="005303EC"/>
    <w:rsid w:val="005342BC"/>
    <w:rsid w:val="00542CD3"/>
    <w:rsid w:val="00546A35"/>
    <w:rsid w:val="005523BC"/>
    <w:rsid w:val="00552515"/>
    <w:rsid w:val="0055375E"/>
    <w:rsid w:val="00555405"/>
    <w:rsid w:val="00556FFD"/>
    <w:rsid w:val="00557910"/>
    <w:rsid w:val="00561C70"/>
    <w:rsid w:val="0056245D"/>
    <w:rsid w:val="00570C90"/>
    <w:rsid w:val="00571D98"/>
    <w:rsid w:val="005724F2"/>
    <w:rsid w:val="00572C0D"/>
    <w:rsid w:val="00572C2F"/>
    <w:rsid w:val="005736C0"/>
    <w:rsid w:val="0057635B"/>
    <w:rsid w:val="00576E11"/>
    <w:rsid w:val="00577758"/>
    <w:rsid w:val="0058059E"/>
    <w:rsid w:val="00580DDF"/>
    <w:rsid w:val="0058117D"/>
    <w:rsid w:val="00583E8B"/>
    <w:rsid w:val="005841FF"/>
    <w:rsid w:val="00584ECC"/>
    <w:rsid w:val="00584EFA"/>
    <w:rsid w:val="00585149"/>
    <w:rsid w:val="005856CD"/>
    <w:rsid w:val="00586A69"/>
    <w:rsid w:val="00586C72"/>
    <w:rsid w:val="00590065"/>
    <w:rsid w:val="005A0404"/>
    <w:rsid w:val="005A395D"/>
    <w:rsid w:val="005A440E"/>
    <w:rsid w:val="005A444B"/>
    <w:rsid w:val="005A46C8"/>
    <w:rsid w:val="005A4F13"/>
    <w:rsid w:val="005A54A8"/>
    <w:rsid w:val="005B3780"/>
    <w:rsid w:val="005C2FDF"/>
    <w:rsid w:val="005C3E38"/>
    <w:rsid w:val="005C44F8"/>
    <w:rsid w:val="005C5315"/>
    <w:rsid w:val="005C68DC"/>
    <w:rsid w:val="005C7C55"/>
    <w:rsid w:val="005C7EA9"/>
    <w:rsid w:val="005D3830"/>
    <w:rsid w:val="005D3EC2"/>
    <w:rsid w:val="005D44B1"/>
    <w:rsid w:val="005D4C18"/>
    <w:rsid w:val="005D679C"/>
    <w:rsid w:val="005E15F7"/>
    <w:rsid w:val="005E214B"/>
    <w:rsid w:val="005E4D3F"/>
    <w:rsid w:val="005E614B"/>
    <w:rsid w:val="005E75BC"/>
    <w:rsid w:val="005F0075"/>
    <w:rsid w:val="005F4E63"/>
    <w:rsid w:val="005F4E8F"/>
    <w:rsid w:val="005F6D33"/>
    <w:rsid w:val="005F7455"/>
    <w:rsid w:val="005F7750"/>
    <w:rsid w:val="00601572"/>
    <w:rsid w:val="00601F52"/>
    <w:rsid w:val="00604362"/>
    <w:rsid w:val="00605A2C"/>
    <w:rsid w:val="006103B1"/>
    <w:rsid w:val="00610546"/>
    <w:rsid w:val="006129B5"/>
    <w:rsid w:val="006149D0"/>
    <w:rsid w:val="006177FB"/>
    <w:rsid w:val="0061790E"/>
    <w:rsid w:val="00620C04"/>
    <w:rsid w:val="0062116E"/>
    <w:rsid w:val="00621640"/>
    <w:rsid w:val="00621D41"/>
    <w:rsid w:val="00623721"/>
    <w:rsid w:val="00623CEB"/>
    <w:rsid w:val="00623F02"/>
    <w:rsid w:val="00624D14"/>
    <w:rsid w:val="0063007A"/>
    <w:rsid w:val="00630A1E"/>
    <w:rsid w:val="00630D34"/>
    <w:rsid w:val="00633860"/>
    <w:rsid w:val="00634239"/>
    <w:rsid w:val="006353AA"/>
    <w:rsid w:val="00637620"/>
    <w:rsid w:val="006407F0"/>
    <w:rsid w:val="00641F51"/>
    <w:rsid w:val="0065314F"/>
    <w:rsid w:val="006550FF"/>
    <w:rsid w:val="0065511C"/>
    <w:rsid w:val="00656476"/>
    <w:rsid w:val="00660410"/>
    <w:rsid w:val="006609ED"/>
    <w:rsid w:val="006613E6"/>
    <w:rsid w:val="00661748"/>
    <w:rsid w:val="00663D9A"/>
    <w:rsid w:val="00666DDA"/>
    <w:rsid w:val="00671A24"/>
    <w:rsid w:val="006721EA"/>
    <w:rsid w:val="00672B59"/>
    <w:rsid w:val="0067553A"/>
    <w:rsid w:val="00675E13"/>
    <w:rsid w:val="00680791"/>
    <w:rsid w:val="00682217"/>
    <w:rsid w:val="0068243E"/>
    <w:rsid w:val="0068315C"/>
    <w:rsid w:val="00684AB2"/>
    <w:rsid w:val="00691A22"/>
    <w:rsid w:val="00693412"/>
    <w:rsid w:val="0069505F"/>
    <w:rsid w:val="006A3698"/>
    <w:rsid w:val="006A4D0E"/>
    <w:rsid w:val="006A5D9D"/>
    <w:rsid w:val="006A6BD5"/>
    <w:rsid w:val="006A71C6"/>
    <w:rsid w:val="006A7842"/>
    <w:rsid w:val="006A7FA4"/>
    <w:rsid w:val="006B1FED"/>
    <w:rsid w:val="006B2083"/>
    <w:rsid w:val="006B216D"/>
    <w:rsid w:val="006B25D1"/>
    <w:rsid w:val="006B28EB"/>
    <w:rsid w:val="006B3CE0"/>
    <w:rsid w:val="006B693F"/>
    <w:rsid w:val="006C21F1"/>
    <w:rsid w:val="006C34AA"/>
    <w:rsid w:val="006C3F89"/>
    <w:rsid w:val="006C4F47"/>
    <w:rsid w:val="006C6814"/>
    <w:rsid w:val="006C766D"/>
    <w:rsid w:val="006C7BC3"/>
    <w:rsid w:val="006D00F2"/>
    <w:rsid w:val="006D0776"/>
    <w:rsid w:val="006D10B2"/>
    <w:rsid w:val="006D1644"/>
    <w:rsid w:val="006D5D43"/>
    <w:rsid w:val="006E020A"/>
    <w:rsid w:val="006E13D1"/>
    <w:rsid w:val="006E3B75"/>
    <w:rsid w:val="006E3D51"/>
    <w:rsid w:val="006E3E67"/>
    <w:rsid w:val="006E46D9"/>
    <w:rsid w:val="006F01D4"/>
    <w:rsid w:val="006F3046"/>
    <w:rsid w:val="006F3067"/>
    <w:rsid w:val="006F4843"/>
    <w:rsid w:val="006F48B7"/>
    <w:rsid w:val="006F4E7D"/>
    <w:rsid w:val="00702150"/>
    <w:rsid w:val="00702294"/>
    <w:rsid w:val="007025D6"/>
    <w:rsid w:val="007038C0"/>
    <w:rsid w:val="00703F8D"/>
    <w:rsid w:val="00705156"/>
    <w:rsid w:val="007073FA"/>
    <w:rsid w:val="00707C5B"/>
    <w:rsid w:val="0071095F"/>
    <w:rsid w:val="00713D84"/>
    <w:rsid w:val="00715614"/>
    <w:rsid w:val="007169B0"/>
    <w:rsid w:val="00721020"/>
    <w:rsid w:val="0072320F"/>
    <w:rsid w:val="00723FCF"/>
    <w:rsid w:val="00724E5D"/>
    <w:rsid w:val="00725F30"/>
    <w:rsid w:val="00727E1C"/>
    <w:rsid w:val="007418B8"/>
    <w:rsid w:val="00743ADC"/>
    <w:rsid w:val="00744EAC"/>
    <w:rsid w:val="00745D84"/>
    <w:rsid w:val="00745E49"/>
    <w:rsid w:val="00750322"/>
    <w:rsid w:val="00750486"/>
    <w:rsid w:val="00752DB3"/>
    <w:rsid w:val="00754591"/>
    <w:rsid w:val="007550C9"/>
    <w:rsid w:val="00760EF3"/>
    <w:rsid w:val="007624BC"/>
    <w:rsid w:val="00764C07"/>
    <w:rsid w:val="00765D3C"/>
    <w:rsid w:val="00766F49"/>
    <w:rsid w:val="00774372"/>
    <w:rsid w:val="007752FC"/>
    <w:rsid w:val="007763BB"/>
    <w:rsid w:val="00776807"/>
    <w:rsid w:val="007771EF"/>
    <w:rsid w:val="00780CC6"/>
    <w:rsid w:val="007812A2"/>
    <w:rsid w:val="007912A0"/>
    <w:rsid w:val="007928AC"/>
    <w:rsid w:val="00794321"/>
    <w:rsid w:val="007944E8"/>
    <w:rsid w:val="007951D3"/>
    <w:rsid w:val="007A609D"/>
    <w:rsid w:val="007A68EE"/>
    <w:rsid w:val="007A7EA6"/>
    <w:rsid w:val="007B1F93"/>
    <w:rsid w:val="007B366D"/>
    <w:rsid w:val="007C074E"/>
    <w:rsid w:val="007C23B4"/>
    <w:rsid w:val="007C3408"/>
    <w:rsid w:val="007C3457"/>
    <w:rsid w:val="007C7408"/>
    <w:rsid w:val="007C7623"/>
    <w:rsid w:val="007C76C5"/>
    <w:rsid w:val="007D4F56"/>
    <w:rsid w:val="007D696C"/>
    <w:rsid w:val="007D6DC9"/>
    <w:rsid w:val="007E235B"/>
    <w:rsid w:val="007E2CA0"/>
    <w:rsid w:val="007E415B"/>
    <w:rsid w:val="007E4970"/>
    <w:rsid w:val="007E4EA3"/>
    <w:rsid w:val="007E7D6D"/>
    <w:rsid w:val="007F1350"/>
    <w:rsid w:val="007F1703"/>
    <w:rsid w:val="007F1EC5"/>
    <w:rsid w:val="007F244B"/>
    <w:rsid w:val="007F28CD"/>
    <w:rsid w:val="007F472F"/>
    <w:rsid w:val="00802FBB"/>
    <w:rsid w:val="00803BEE"/>
    <w:rsid w:val="00804BB1"/>
    <w:rsid w:val="008056DC"/>
    <w:rsid w:val="008064F8"/>
    <w:rsid w:val="008066FB"/>
    <w:rsid w:val="00807C69"/>
    <w:rsid w:val="008107E4"/>
    <w:rsid w:val="0081195B"/>
    <w:rsid w:val="00812B24"/>
    <w:rsid w:val="008149D3"/>
    <w:rsid w:val="0081772A"/>
    <w:rsid w:val="00817F0A"/>
    <w:rsid w:val="00820460"/>
    <w:rsid w:val="008205BC"/>
    <w:rsid w:val="0082110A"/>
    <w:rsid w:val="00823D65"/>
    <w:rsid w:val="00824504"/>
    <w:rsid w:val="00826197"/>
    <w:rsid w:val="008307BD"/>
    <w:rsid w:val="00832E07"/>
    <w:rsid w:val="00836E8C"/>
    <w:rsid w:val="008400D0"/>
    <w:rsid w:val="008404DF"/>
    <w:rsid w:val="00842975"/>
    <w:rsid w:val="00844BE3"/>
    <w:rsid w:val="00845D95"/>
    <w:rsid w:val="00853F2E"/>
    <w:rsid w:val="00855CF1"/>
    <w:rsid w:val="00863A9C"/>
    <w:rsid w:val="00864394"/>
    <w:rsid w:val="00864F79"/>
    <w:rsid w:val="00865124"/>
    <w:rsid w:val="008736BF"/>
    <w:rsid w:val="00873C17"/>
    <w:rsid w:val="008750B5"/>
    <w:rsid w:val="008771CD"/>
    <w:rsid w:val="00877F6A"/>
    <w:rsid w:val="00882060"/>
    <w:rsid w:val="008830E2"/>
    <w:rsid w:val="008844D2"/>
    <w:rsid w:val="00884B5E"/>
    <w:rsid w:val="0088608A"/>
    <w:rsid w:val="0088631F"/>
    <w:rsid w:val="00886F69"/>
    <w:rsid w:val="00890516"/>
    <w:rsid w:val="00895593"/>
    <w:rsid w:val="00895C8B"/>
    <w:rsid w:val="00896D0D"/>
    <w:rsid w:val="00896E6D"/>
    <w:rsid w:val="00896F3D"/>
    <w:rsid w:val="0089736C"/>
    <w:rsid w:val="008A034B"/>
    <w:rsid w:val="008A12BB"/>
    <w:rsid w:val="008A5978"/>
    <w:rsid w:val="008A7EC7"/>
    <w:rsid w:val="008B1A88"/>
    <w:rsid w:val="008B2B36"/>
    <w:rsid w:val="008B2DCA"/>
    <w:rsid w:val="008B4B5F"/>
    <w:rsid w:val="008B5BBD"/>
    <w:rsid w:val="008B5CA9"/>
    <w:rsid w:val="008B68FD"/>
    <w:rsid w:val="008B7062"/>
    <w:rsid w:val="008C02E1"/>
    <w:rsid w:val="008C1FF4"/>
    <w:rsid w:val="008C40C2"/>
    <w:rsid w:val="008C4D1D"/>
    <w:rsid w:val="008C4E54"/>
    <w:rsid w:val="008C6295"/>
    <w:rsid w:val="008C6D57"/>
    <w:rsid w:val="008D0BEC"/>
    <w:rsid w:val="008D4504"/>
    <w:rsid w:val="008D4F92"/>
    <w:rsid w:val="008D5033"/>
    <w:rsid w:val="008E02F7"/>
    <w:rsid w:val="008E0A63"/>
    <w:rsid w:val="008F39C2"/>
    <w:rsid w:val="008F39D8"/>
    <w:rsid w:val="009001BE"/>
    <w:rsid w:val="0090063B"/>
    <w:rsid w:val="00901AB5"/>
    <w:rsid w:val="00901ECD"/>
    <w:rsid w:val="00907230"/>
    <w:rsid w:val="00907CF4"/>
    <w:rsid w:val="00910051"/>
    <w:rsid w:val="00911938"/>
    <w:rsid w:val="00912470"/>
    <w:rsid w:val="009129B3"/>
    <w:rsid w:val="0091407A"/>
    <w:rsid w:val="009158DD"/>
    <w:rsid w:val="00917306"/>
    <w:rsid w:val="00917D07"/>
    <w:rsid w:val="00917F86"/>
    <w:rsid w:val="009221A9"/>
    <w:rsid w:val="0092291A"/>
    <w:rsid w:val="00923520"/>
    <w:rsid w:val="009253BC"/>
    <w:rsid w:val="00927AB5"/>
    <w:rsid w:val="009319A7"/>
    <w:rsid w:val="0093227A"/>
    <w:rsid w:val="00933319"/>
    <w:rsid w:val="00934594"/>
    <w:rsid w:val="00937EB7"/>
    <w:rsid w:val="00940745"/>
    <w:rsid w:val="0094160D"/>
    <w:rsid w:val="009435D9"/>
    <w:rsid w:val="00943A0F"/>
    <w:rsid w:val="00944BA1"/>
    <w:rsid w:val="00945B59"/>
    <w:rsid w:val="0094739A"/>
    <w:rsid w:val="009501C8"/>
    <w:rsid w:val="00952C2F"/>
    <w:rsid w:val="00953864"/>
    <w:rsid w:val="009560B2"/>
    <w:rsid w:val="00960725"/>
    <w:rsid w:val="00961A6E"/>
    <w:rsid w:val="00961E0F"/>
    <w:rsid w:val="00962408"/>
    <w:rsid w:val="00962C85"/>
    <w:rsid w:val="009651B6"/>
    <w:rsid w:val="0096549A"/>
    <w:rsid w:val="00973F2D"/>
    <w:rsid w:val="00974B2C"/>
    <w:rsid w:val="00975204"/>
    <w:rsid w:val="00975270"/>
    <w:rsid w:val="00980337"/>
    <w:rsid w:val="00981B7C"/>
    <w:rsid w:val="00984DD2"/>
    <w:rsid w:val="009867A0"/>
    <w:rsid w:val="009872AE"/>
    <w:rsid w:val="00987C3F"/>
    <w:rsid w:val="009968DC"/>
    <w:rsid w:val="0099779F"/>
    <w:rsid w:val="009A0EAD"/>
    <w:rsid w:val="009A46FF"/>
    <w:rsid w:val="009A7577"/>
    <w:rsid w:val="009A7DC6"/>
    <w:rsid w:val="009B5319"/>
    <w:rsid w:val="009B6A1D"/>
    <w:rsid w:val="009C0628"/>
    <w:rsid w:val="009C0981"/>
    <w:rsid w:val="009C216D"/>
    <w:rsid w:val="009C50D3"/>
    <w:rsid w:val="009C55C1"/>
    <w:rsid w:val="009D0064"/>
    <w:rsid w:val="009D17B7"/>
    <w:rsid w:val="009D2D36"/>
    <w:rsid w:val="009D365B"/>
    <w:rsid w:val="009D6D5F"/>
    <w:rsid w:val="009D733F"/>
    <w:rsid w:val="009E0748"/>
    <w:rsid w:val="009E29C4"/>
    <w:rsid w:val="009E308D"/>
    <w:rsid w:val="009E5A4A"/>
    <w:rsid w:val="009F00AC"/>
    <w:rsid w:val="009F015A"/>
    <w:rsid w:val="009F0DA4"/>
    <w:rsid w:val="009F0F64"/>
    <w:rsid w:val="009F1CB0"/>
    <w:rsid w:val="009F222C"/>
    <w:rsid w:val="009F28D6"/>
    <w:rsid w:val="009F3203"/>
    <w:rsid w:val="009F32E7"/>
    <w:rsid w:val="009F55E9"/>
    <w:rsid w:val="009F59F8"/>
    <w:rsid w:val="009F6261"/>
    <w:rsid w:val="009F72E4"/>
    <w:rsid w:val="00A00B7B"/>
    <w:rsid w:val="00A01634"/>
    <w:rsid w:val="00A05095"/>
    <w:rsid w:val="00A07E60"/>
    <w:rsid w:val="00A1327A"/>
    <w:rsid w:val="00A134DF"/>
    <w:rsid w:val="00A167AA"/>
    <w:rsid w:val="00A16E5E"/>
    <w:rsid w:val="00A206EC"/>
    <w:rsid w:val="00A2373F"/>
    <w:rsid w:val="00A31612"/>
    <w:rsid w:val="00A31743"/>
    <w:rsid w:val="00A32796"/>
    <w:rsid w:val="00A34765"/>
    <w:rsid w:val="00A41042"/>
    <w:rsid w:val="00A4296E"/>
    <w:rsid w:val="00A4369F"/>
    <w:rsid w:val="00A503E5"/>
    <w:rsid w:val="00A517D8"/>
    <w:rsid w:val="00A51EDD"/>
    <w:rsid w:val="00A525E4"/>
    <w:rsid w:val="00A54B51"/>
    <w:rsid w:val="00A5737B"/>
    <w:rsid w:val="00A73FA4"/>
    <w:rsid w:val="00A765EA"/>
    <w:rsid w:val="00A81AD9"/>
    <w:rsid w:val="00A82971"/>
    <w:rsid w:val="00A87C24"/>
    <w:rsid w:val="00A87CD9"/>
    <w:rsid w:val="00A907D7"/>
    <w:rsid w:val="00A957A0"/>
    <w:rsid w:val="00AA0B7C"/>
    <w:rsid w:val="00AA23CB"/>
    <w:rsid w:val="00AA3135"/>
    <w:rsid w:val="00AA34BE"/>
    <w:rsid w:val="00AA4E40"/>
    <w:rsid w:val="00AA5AF7"/>
    <w:rsid w:val="00AB0EE3"/>
    <w:rsid w:val="00AB2F1A"/>
    <w:rsid w:val="00AB385B"/>
    <w:rsid w:val="00AB60C1"/>
    <w:rsid w:val="00AC3AA3"/>
    <w:rsid w:val="00AC51A5"/>
    <w:rsid w:val="00AC5F32"/>
    <w:rsid w:val="00AC7F87"/>
    <w:rsid w:val="00AD30D9"/>
    <w:rsid w:val="00AE2A2B"/>
    <w:rsid w:val="00AE6228"/>
    <w:rsid w:val="00AE76CC"/>
    <w:rsid w:val="00AF0CA7"/>
    <w:rsid w:val="00AF1C77"/>
    <w:rsid w:val="00AF5770"/>
    <w:rsid w:val="00AF7836"/>
    <w:rsid w:val="00AF7C72"/>
    <w:rsid w:val="00B028E4"/>
    <w:rsid w:val="00B02C04"/>
    <w:rsid w:val="00B03A87"/>
    <w:rsid w:val="00B04207"/>
    <w:rsid w:val="00B06F1F"/>
    <w:rsid w:val="00B10A2E"/>
    <w:rsid w:val="00B1115A"/>
    <w:rsid w:val="00B1136F"/>
    <w:rsid w:val="00B11EBE"/>
    <w:rsid w:val="00B14841"/>
    <w:rsid w:val="00B14B3B"/>
    <w:rsid w:val="00B15368"/>
    <w:rsid w:val="00B17E98"/>
    <w:rsid w:val="00B212A8"/>
    <w:rsid w:val="00B228A4"/>
    <w:rsid w:val="00B229EF"/>
    <w:rsid w:val="00B24BEE"/>
    <w:rsid w:val="00B26F53"/>
    <w:rsid w:val="00B27447"/>
    <w:rsid w:val="00B30207"/>
    <w:rsid w:val="00B34FFF"/>
    <w:rsid w:val="00B35426"/>
    <w:rsid w:val="00B4191B"/>
    <w:rsid w:val="00B433AF"/>
    <w:rsid w:val="00B443E6"/>
    <w:rsid w:val="00B51E05"/>
    <w:rsid w:val="00B51F5F"/>
    <w:rsid w:val="00B5791E"/>
    <w:rsid w:val="00B57B8E"/>
    <w:rsid w:val="00B6187D"/>
    <w:rsid w:val="00B66816"/>
    <w:rsid w:val="00B679D7"/>
    <w:rsid w:val="00B74182"/>
    <w:rsid w:val="00B815F0"/>
    <w:rsid w:val="00B87E55"/>
    <w:rsid w:val="00B901A8"/>
    <w:rsid w:val="00B9035E"/>
    <w:rsid w:val="00B91098"/>
    <w:rsid w:val="00B91FEA"/>
    <w:rsid w:val="00B96557"/>
    <w:rsid w:val="00BA1D91"/>
    <w:rsid w:val="00BA2600"/>
    <w:rsid w:val="00BA2F44"/>
    <w:rsid w:val="00BA4A3D"/>
    <w:rsid w:val="00BA6514"/>
    <w:rsid w:val="00BA6DD9"/>
    <w:rsid w:val="00BA75E8"/>
    <w:rsid w:val="00BB05B5"/>
    <w:rsid w:val="00BB32B3"/>
    <w:rsid w:val="00BB4158"/>
    <w:rsid w:val="00BC120A"/>
    <w:rsid w:val="00BC2A3A"/>
    <w:rsid w:val="00BC5C61"/>
    <w:rsid w:val="00BC68F3"/>
    <w:rsid w:val="00BD123F"/>
    <w:rsid w:val="00BD2525"/>
    <w:rsid w:val="00BD5521"/>
    <w:rsid w:val="00BD5F2B"/>
    <w:rsid w:val="00BD7923"/>
    <w:rsid w:val="00BE203F"/>
    <w:rsid w:val="00BE791D"/>
    <w:rsid w:val="00BF760F"/>
    <w:rsid w:val="00C0094D"/>
    <w:rsid w:val="00C012C1"/>
    <w:rsid w:val="00C01BCA"/>
    <w:rsid w:val="00C0211C"/>
    <w:rsid w:val="00C02F75"/>
    <w:rsid w:val="00C07505"/>
    <w:rsid w:val="00C07611"/>
    <w:rsid w:val="00C10A05"/>
    <w:rsid w:val="00C10D89"/>
    <w:rsid w:val="00C10F1E"/>
    <w:rsid w:val="00C118D7"/>
    <w:rsid w:val="00C11C2C"/>
    <w:rsid w:val="00C11EA8"/>
    <w:rsid w:val="00C1221B"/>
    <w:rsid w:val="00C1798D"/>
    <w:rsid w:val="00C215E7"/>
    <w:rsid w:val="00C21616"/>
    <w:rsid w:val="00C22935"/>
    <w:rsid w:val="00C24344"/>
    <w:rsid w:val="00C2457E"/>
    <w:rsid w:val="00C308DE"/>
    <w:rsid w:val="00C3175C"/>
    <w:rsid w:val="00C31DFF"/>
    <w:rsid w:val="00C36497"/>
    <w:rsid w:val="00C370BB"/>
    <w:rsid w:val="00C40A91"/>
    <w:rsid w:val="00C46A6F"/>
    <w:rsid w:val="00C4754B"/>
    <w:rsid w:val="00C47E7F"/>
    <w:rsid w:val="00C50CD0"/>
    <w:rsid w:val="00C532F3"/>
    <w:rsid w:val="00C5454E"/>
    <w:rsid w:val="00C56635"/>
    <w:rsid w:val="00C569F4"/>
    <w:rsid w:val="00C60901"/>
    <w:rsid w:val="00C64AAF"/>
    <w:rsid w:val="00C67091"/>
    <w:rsid w:val="00C70253"/>
    <w:rsid w:val="00C702C9"/>
    <w:rsid w:val="00C74ADE"/>
    <w:rsid w:val="00C77991"/>
    <w:rsid w:val="00C80EA7"/>
    <w:rsid w:val="00C81000"/>
    <w:rsid w:val="00C82515"/>
    <w:rsid w:val="00C82BA0"/>
    <w:rsid w:val="00C83E92"/>
    <w:rsid w:val="00C861A9"/>
    <w:rsid w:val="00C93D77"/>
    <w:rsid w:val="00C95B0A"/>
    <w:rsid w:val="00CA1C8E"/>
    <w:rsid w:val="00CA279F"/>
    <w:rsid w:val="00CA4B99"/>
    <w:rsid w:val="00CB0085"/>
    <w:rsid w:val="00CB02F4"/>
    <w:rsid w:val="00CB03F7"/>
    <w:rsid w:val="00CB14AB"/>
    <w:rsid w:val="00CB2A51"/>
    <w:rsid w:val="00CC343F"/>
    <w:rsid w:val="00CC3FF9"/>
    <w:rsid w:val="00CC423F"/>
    <w:rsid w:val="00CC4451"/>
    <w:rsid w:val="00CC4ABE"/>
    <w:rsid w:val="00CD07CB"/>
    <w:rsid w:val="00CD3312"/>
    <w:rsid w:val="00CD4192"/>
    <w:rsid w:val="00CD4669"/>
    <w:rsid w:val="00CD4EFA"/>
    <w:rsid w:val="00CE0F77"/>
    <w:rsid w:val="00CE5518"/>
    <w:rsid w:val="00CE658D"/>
    <w:rsid w:val="00CF0AF2"/>
    <w:rsid w:val="00CF17AD"/>
    <w:rsid w:val="00D0049C"/>
    <w:rsid w:val="00D01193"/>
    <w:rsid w:val="00D01E18"/>
    <w:rsid w:val="00D06C58"/>
    <w:rsid w:val="00D10388"/>
    <w:rsid w:val="00D10492"/>
    <w:rsid w:val="00D11F16"/>
    <w:rsid w:val="00D125E6"/>
    <w:rsid w:val="00D14D38"/>
    <w:rsid w:val="00D22775"/>
    <w:rsid w:val="00D24EDF"/>
    <w:rsid w:val="00D30226"/>
    <w:rsid w:val="00D304B6"/>
    <w:rsid w:val="00D30BA9"/>
    <w:rsid w:val="00D32698"/>
    <w:rsid w:val="00D35314"/>
    <w:rsid w:val="00D35A88"/>
    <w:rsid w:val="00D35B61"/>
    <w:rsid w:val="00D36934"/>
    <w:rsid w:val="00D377FE"/>
    <w:rsid w:val="00D42A43"/>
    <w:rsid w:val="00D46285"/>
    <w:rsid w:val="00D47A81"/>
    <w:rsid w:val="00D509C7"/>
    <w:rsid w:val="00D52F6C"/>
    <w:rsid w:val="00D53331"/>
    <w:rsid w:val="00D549C5"/>
    <w:rsid w:val="00D5632C"/>
    <w:rsid w:val="00D56B4E"/>
    <w:rsid w:val="00D609CF"/>
    <w:rsid w:val="00D62E24"/>
    <w:rsid w:val="00D64CCF"/>
    <w:rsid w:val="00D74543"/>
    <w:rsid w:val="00D748B6"/>
    <w:rsid w:val="00D759E0"/>
    <w:rsid w:val="00D776D8"/>
    <w:rsid w:val="00D77A7A"/>
    <w:rsid w:val="00D80A27"/>
    <w:rsid w:val="00D8148C"/>
    <w:rsid w:val="00D819BC"/>
    <w:rsid w:val="00D821E9"/>
    <w:rsid w:val="00D84856"/>
    <w:rsid w:val="00D85B59"/>
    <w:rsid w:val="00D932BC"/>
    <w:rsid w:val="00D94E7F"/>
    <w:rsid w:val="00D95262"/>
    <w:rsid w:val="00DA1C26"/>
    <w:rsid w:val="00DA322B"/>
    <w:rsid w:val="00DA3DF6"/>
    <w:rsid w:val="00DA4383"/>
    <w:rsid w:val="00DA5B9A"/>
    <w:rsid w:val="00DA67B2"/>
    <w:rsid w:val="00DB087C"/>
    <w:rsid w:val="00DB1998"/>
    <w:rsid w:val="00DB2236"/>
    <w:rsid w:val="00DB2295"/>
    <w:rsid w:val="00DB32FB"/>
    <w:rsid w:val="00DB3EED"/>
    <w:rsid w:val="00DB5591"/>
    <w:rsid w:val="00DB63A7"/>
    <w:rsid w:val="00DC266F"/>
    <w:rsid w:val="00DC2AED"/>
    <w:rsid w:val="00DC2C99"/>
    <w:rsid w:val="00DC2D60"/>
    <w:rsid w:val="00DC40B8"/>
    <w:rsid w:val="00DD060E"/>
    <w:rsid w:val="00DD25D3"/>
    <w:rsid w:val="00DD272F"/>
    <w:rsid w:val="00DD2D37"/>
    <w:rsid w:val="00DD4078"/>
    <w:rsid w:val="00DD5129"/>
    <w:rsid w:val="00DD559C"/>
    <w:rsid w:val="00DD5AED"/>
    <w:rsid w:val="00DD762B"/>
    <w:rsid w:val="00DD7C90"/>
    <w:rsid w:val="00DD7F5A"/>
    <w:rsid w:val="00DE0078"/>
    <w:rsid w:val="00DE3349"/>
    <w:rsid w:val="00DF0A43"/>
    <w:rsid w:val="00DF2CAF"/>
    <w:rsid w:val="00DF3E8E"/>
    <w:rsid w:val="00E0080D"/>
    <w:rsid w:val="00E00E16"/>
    <w:rsid w:val="00E04969"/>
    <w:rsid w:val="00E04E0C"/>
    <w:rsid w:val="00E05D92"/>
    <w:rsid w:val="00E07E4F"/>
    <w:rsid w:val="00E10BE6"/>
    <w:rsid w:val="00E11012"/>
    <w:rsid w:val="00E116A4"/>
    <w:rsid w:val="00E11BF9"/>
    <w:rsid w:val="00E12BD6"/>
    <w:rsid w:val="00E17760"/>
    <w:rsid w:val="00E258D8"/>
    <w:rsid w:val="00E2616E"/>
    <w:rsid w:val="00E274C6"/>
    <w:rsid w:val="00E30B79"/>
    <w:rsid w:val="00E33A39"/>
    <w:rsid w:val="00E37D5C"/>
    <w:rsid w:val="00E42A1A"/>
    <w:rsid w:val="00E455C8"/>
    <w:rsid w:val="00E46304"/>
    <w:rsid w:val="00E53218"/>
    <w:rsid w:val="00E572D3"/>
    <w:rsid w:val="00E61A40"/>
    <w:rsid w:val="00E63187"/>
    <w:rsid w:val="00E63A19"/>
    <w:rsid w:val="00E64F46"/>
    <w:rsid w:val="00E6712E"/>
    <w:rsid w:val="00E70133"/>
    <w:rsid w:val="00E70295"/>
    <w:rsid w:val="00E70348"/>
    <w:rsid w:val="00E719A1"/>
    <w:rsid w:val="00E728B6"/>
    <w:rsid w:val="00E73E94"/>
    <w:rsid w:val="00E74D80"/>
    <w:rsid w:val="00E750F3"/>
    <w:rsid w:val="00E77F76"/>
    <w:rsid w:val="00E8505A"/>
    <w:rsid w:val="00E87258"/>
    <w:rsid w:val="00E87804"/>
    <w:rsid w:val="00E901B3"/>
    <w:rsid w:val="00E91871"/>
    <w:rsid w:val="00E92911"/>
    <w:rsid w:val="00E93004"/>
    <w:rsid w:val="00E937F4"/>
    <w:rsid w:val="00E94035"/>
    <w:rsid w:val="00E95D8C"/>
    <w:rsid w:val="00E96E4D"/>
    <w:rsid w:val="00E97778"/>
    <w:rsid w:val="00EA2650"/>
    <w:rsid w:val="00EA2B8B"/>
    <w:rsid w:val="00EA4C0A"/>
    <w:rsid w:val="00EB0339"/>
    <w:rsid w:val="00EB0806"/>
    <w:rsid w:val="00EB1801"/>
    <w:rsid w:val="00EB45AD"/>
    <w:rsid w:val="00EB4914"/>
    <w:rsid w:val="00EB7720"/>
    <w:rsid w:val="00EC1F0F"/>
    <w:rsid w:val="00EC2589"/>
    <w:rsid w:val="00EC5B8C"/>
    <w:rsid w:val="00EC67C4"/>
    <w:rsid w:val="00EC7A92"/>
    <w:rsid w:val="00ED05ED"/>
    <w:rsid w:val="00EE163A"/>
    <w:rsid w:val="00EE2705"/>
    <w:rsid w:val="00EE2DE3"/>
    <w:rsid w:val="00EE38F2"/>
    <w:rsid w:val="00EE68C9"/>
    <w:rsid w:val="00EF059F"/>
    <w:rsid w:val="00EF0FB1"/>
    <w:rsid w:val="00EF1657"/>
    <w:rsid w:val="00EF3AF4"/>
    <w:rsid w:val="00EF5DB8"/>
    <w:rsid w:val="00F0090B"/>
    <w:rsid w:val="00F00F31"/>
    <w:rsid w:val="00F03AA9"/>
    <w:rsid w:val="00F05BDD"/>
    <w:rsid w:val="00F073CF"/>
    <w:rsid w:val="00F07787"/>
    <w:rsid w:val="00F123EC"/>
    <w:rsid w:val="00F13BB6"/>
    <w:rsid w:val="00F13D5A"/>
    <w:rsid w:val="00F145A6"/>
    <w:rsid w:val="00F16192"/>
    <w:rsid w:val="00F161D2"/>
    <w:rsid w:val="00F2373F"/>
    <w:rsid w:val="00F26779"/>
    <w:rsid w:val="00F30E02"/>
    <w:rsid w:val="00F446AD"/>
    <w:rsid w:val="00F44D54"/>
    <w:rsid w:val="00F450B9"/>
    <w:rsid w:val="00F452FF"/>
    <w:rsid w:val="00F454C3"/>
    <w:rsid w:val="00F45F25"/>
    <w:rsid w:val="00F50F82"/>
    <w:rsid w:val="00F51AD1"/>
    <w:rsid w:val="00F51D31"/>
    <w:rsid w:val="00F52099"/>
    <w:rsid w:val="00F52FFF"/>
    <w:rsid w:val="00F5314D"/>
    <w:rsid w:val="00F55270"/>
    <w:rsid w:val="00F563AC"/>
    <w:rsid w:val="00F65739"/>
    <w:rsid w:val="00F65F02"/>
    <w:rsid w:val="00F71618"/>
    <w:rsid w:val="00F72AD9"/>
    <w:rsid w:val="00F7301E"/>
    <w:rsid w:val="00F767B0"/>
    <w:rsid w:val="00F81394"/>
    <w:rsid w:val="00F81694"/>
    <w:rsid w:val="00F90C0C"/>
    <w:rsid w:val="00F93CCA"/>
    <w:rsid w:val="00FA1305"/>
    <w:rsid w:val="00FA2B63"/>
    <w:rsid w:val="00FA37D1"/>
    <w:rsid w:val="00FA4A41"/>
    <w:rsid w:val="00FA61F7"/>
    <w:rsid w:val="00FA6A29"/>
    <w:rsid w:val="00FB4074"/>
    <w:rsid w:val="00FB4840"/>
    <w:rsid w:val="00FB4ED9"/>
    <w:rsid w:val="00FB7224"/>
    <w:rsid w:val="00FB7511"/>
    <w:rsid w:val="00FC28B3"/>
    <w:rsid w:val="00FC3A99"/>
    <w:rsid w:val="00FC653E"/>
    <w:rsid w:val="00FD01EF"/>
    <w:rsid w:val="00FD058C"/>
    <w:rsid w:val="00FD340D"/>
    <w:rsid w:val="00FD40BB"/>
    <w:rsid w:val="00FD4C05"/>
    <w:rsid w:val="00FD6B7C"/>
    <w:rsid w:val="00FE016B"/>
    <w:rsid w:val="00FE20BD"/>
    <w:rsid w:val="00FE32B3"/>
    <w:rsid w:val="00FE35C8"/>
    <w:rsid w:val="00FE5370"/>
    <w:rsid w:val="00FF2688"/>
    <w:rsid w:val="00FF2ADA"/>
    <w:rsid w:val="00FF2BD5"/>
    <w:rsid w:val="00FF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1D4A7A4"/>
  <w15:docId w15:val="{69936F1B-E69E-4DC6-8D3B-CE8B5268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125F3"/>
    <w:pPr>
      <w:jc w:val="both"/>
      <w:outlineLvl w:val="0"/>
    </w:pPr>
    <w:rPr>
      <w:rFonts w:ascii="Calibri" w:hAnsi="Calibri"/>
      <w:snapToGrid w:val="0"/>
      <w:kern w:val="28"/>
      <w:sz w:val="22"/>
      <w:szCs w:val="22"/>
      <w:lang w:val="en-GB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80139"/>
    <w:pPr>
      <w:keepNext/>
      <w:numPr>
        <w:numId w:val="1"/>
      </w:numPr>
      <w:tabs>
        <w:tab w:val="left" w:pos="567"/>
      </w:tabs>
      <w:spacing w:before="240" w:after="200"/>
      <w:contextualSpacing/>
      <w:jc w:val="left"/>
    </w:pPr>
    <w:rPr>
      <w:b/>
      <w:caps/>
      <w:sz w:val="24"/>
    </w:rPr>
  </w:style>
  <w:style w:type="paragraph" w:styleId="Heading2">
    <w:name w:val="heading 2"/>
    <w:basedOn w:val="Normal"/>
    <w:next w:val="Normal"/>
    <w:qFormat/>
    <w:rsid w:val="001726E5"/>
    <w:pPr>
      <w:keepNext/>
      <w:numPr>
        <w:ilvl w:val="1"/>
        <w:numId w:val="1"/>
      </w:numPr>
      <w:spacing w:before="240" w:after="240"/>
      <w:ind w:left="567" w:hanging="567"/>
      <w:contextualSpacing/>
      <w:jc w:val="left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B1FED"/>
    <w:pPr>
      <w:keepNext/>
      <w:numPr>
        <w:ilvl w:val="2"/>
        <w:numId w:val="1"/>
      </w:numPr>
      <w:tabs>
        <w:tab w:val="left" w:pos="567"/>
      </w:tabs>
      <w:spacing w:before="200" w:after="200"/>
      <w:contextualSpacing/>
      <w:jc w:val="left"/>
      <w:outlineLvl w:val="2"/>
    </w:pPr>
    <w:rPr>
      <w:b/>
      <w:i/>
    </w:rPr>
  </w:style>
  <w:style w:type="paragraph" w:styleId="Heading4">
    <w:name w:val="heading 4"/>
    <w:basedOn w:val="Normal"/>
    <w:next w:val="Normal"/>
    <w:link w:val="Heading4Char"/>
    <w:unhideWhenUsed/>
    <w:qFormat/>
    <w:rsid w:val="000A3819"/>
    <w:pPr>
      <w:numPr>
        <w:numId w:val="3"/>
      </w:numPr>
      <w:outlineLvl w:val="3"/>
    </w:pPr>
  </w:style>
  <w:style w:type="paragraph" w:styleId="Heading5">
    <w:name w:val="heading 5"/>
    <w:basedOn w:val="Heading4"/>
    <w:next w:val="Normal"/>
    <w:link w:val="Heading5Char"/>
    <w:unhideWhenUsed/>
    <w:qFormat/>
    <w:rsid w:val="009F72E4"/>
    <w:pPr>
      <w:outlineLvl w:val="4"/>
    </w:pPr>
  </w:style>
  <w:style w:type="paragraph" w:styleId="Heading6">
    <w:name w:val="heading 6"/>
    <w:basedOn w:val="Heading5"/>
    <w:next w:val="Normal"/>
    <w:link w:val="Heading6Char"/>
    <w:unhideWhenUsed/>
    <w:qFormat/>
    <w:rsid w:val="009F72E4"/>
    <w:pPr>
      <w:outlineLvl w:val="5"/>
    </w:pPr>
  </w:style>
  <w:style w:type="paragraph" w:styleId="Heading7">
    <w:name w:val="heading 7"/>
    <w:basedOn w:val="Heading6"/>
    <w:next w:val="Normal"/>
    <w:link w:val="Heading7Char"/>
    <w:unhideWhenUsed/>
    <w:qFormat/>
    <w:rsid w:val="009F72E4"/>
    <w:pPr>
      <w:outlineLvl w:val="6"/>
    </w:pPr>
  </w:style>
  <w:style w:type="paragraph" w:styleId="Heading8">
    <w:name w:val="heading 8"/>
    <w:aliases w:val="Text"/>
    <w:basedOn w:val="BodyText0"/>
    <w:next w:val="Normal"/>
    <w:link w:val="Heading8Char"/>
    <w:unhideWhenUsed/>
    <w:qFormat/>
    <w:rsid w:val="009F72E4"/>
    <w:pPr>
      <w:spacing w:line="240" w:lineRule="auto"/>
      <w:ind w:left="567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9F6261"/>
    <w:pPr>
      <w:tabs>
        <w:tab w:val="num" w:pos="0"/>
        <w:tab w:val="num" w:pos="360"/>
      </w:tabs>
      <w:spacing w:before="60" w:after="60" w:line="320" w:lineRule="exact"/>
      <w:ind w:left="0"/>
      <w:outlineLvl w:val="8"/>
    </w:pPr>
    <w:rPr>
      <w:rFonts w:ascii="Times New Roman" w:hAnsi="Times New Roman"/>
      <w:spacing w:val="0"/>
      <w:kern w:val="0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80139"/>
    <w:rPr>
      <w:rFonts w:ascii="Calibri" w:hAnsi="Calibri"/>
      <w:b/>
      <w:caps/>
      <w:snapToGrid w:val="0"/>
      <w:kern w:val="28"/>
      <w:sz w:val="24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B1FED"/>
    <w:rPr>
      <w:rFonts w:ascii="Calibri" w:hAnsi="Calibri"/>
      <w:b/>
      <w:i/>
      <w:snapToGrid w:val="0"/>
      <w:kern w:val="28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locked/>
    <w:rsid w:val="000A3819"/>
    <w:rPr>
      <w:rFonts w:ascii="Calibri" w:hAnsi="Calibri"/>
      <w:snapToGrid w:val="0"/>
      <w:kern w:val="28"/>
      <w:sz w:val="22"/>
      <w:szCs w:val="22"/>
      <w:lang w:val="en-GB"/>
    </w:rPr>
  </w:style>
  <w:style w:type="character" w:customStyle="1" w:styleId="Heading5Char">
    <w:name w:val="Heading 5 Char"/>
    <w:basedOn w:val="DefaultParagraphFont"/>
    <w:link w:val="Heading5"/>
    <w:rsid w:val="009F72E4"/>
    <w:rPr>
      <w:rFonts w:ascii="Calibri" w:hAnsi="Calibri"/>
      <w:snapToGrid w:val="0"/>
      <w:kern w:val="28"/>
      <w:sz w:val="22"/>
      <w:szCs w:val="22"/>
      <w:lang w:val="en-GB"/>
    </w:rPr>
  </w:style>
  <w:style w:type="character" w:customStyle="1" w:styleId="Heading6Char">
    <w:name w:val="Heading 6 Char"/>
    <w:basedOn w:val="DefaultParagraphFont"/>
    <w:link w:val="Heading6"/>
    <w:locked/>
    <w:rsid w:val="009F72E4"/>
    <w:rPr>
      <w:rFonts w:ascii="Calibri" w:hAnsi="Calibri"/>
      <w:snapToGrid w:val="0"/>
      <w:kern w:val="28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rsid w:val="009F72E4"/>
    <w:rPr>
      <w:rFonts w:ascii="Calibri" w:hAnsi="Calibri"/>
      <w:snapToGrid w:val="0"/>
      <w:kern w:val="28"/>
      <w:sz w:val="22"/>
      <w:szCs w:val="22"/>
      <w:lang w:val="en-GB"/>
    </w:rPr>
  </w:style>
  <w:style w:type="paragraph" w:styleId="BodyText0">
    <w:name w:val="Body Text"/>
    <w:basedOn w:val="Normal"/>
    <w:link w:val="BodyTextChar"/>
    <w:uiPriority w:val="99"/>
    <w:rsid w:val="008A034B"/>
    <w:pPr>
      <w:spacing w:before="120" w:after="120" w:line="180" w:lineRule="atLeast"/>
      <w:ind w:left="833"/>
    </w:pPr>
    <w:rPr>
      <w:snapToGrid/>
      <w:spacing w:val="-5"/>
    </w:rPr>
  </w:style>
  <w:style w:type="character" w:customStyle="1" w:styleId="BodyTextChar">
    <w:name w:val="Body Text Char"/>
    <w:basedOn w:val="DefaultParagraphFont"/>
    <w:link w:val="BodyText0"/>
    <w:uiPriority w:val="99"/>
    <w:rsid w:val="008A034B"/>
    <w:rPr>
      <w:rFonts w:ascii="Calibri" w:hAnsi="Calibri"/>
      <w:spacing w:val="-5"/>
      <w:sz w:val="22"/>
      <w:lang w:val="en-US" w:eastAsia="en-US"/>
    </w:rPr>
  </w:style>
  <w:style w:type="character" w:customStyle="1" w:styleId="Heading8Char">
    <w:name w:val="Heading 8 Char"/>
    <w:aliases w:val="Text Char"/>
    <w:basedOn w:val="DefaultParagraphFont"/>
    <w:link w:val="Heading8"/>
    <w:uiPriority w:val="9"/>
    <w:semiHidden/>
    <w:rsid w:val="009F72E4"/>
    <w:rPr>
      <w:rFonts w:ascii="Calibri" w:hAnsi="Calibri"/>
      <w:noProof/>
      <w:spacing w:val="-5"/>
      <w:kern w:val="28"/>
      <w:sz w:val="22"/>
      <w:szCs w:val="22"/>
      <w:lang w:val="en-US" w:eastAsia="en-US"/>
    </w:rPr>
  </w:style>
  <w:style w:type="paragraph" w:customStyle="1" w:styleId="Header">
    <w:name w:val="Header'"/>
    <w:basedOn w:val="Header0"/>
    <w:rsid w:val="006A7842"/>
    <w:pPr>
      <w:tabs>
        <w:tab w:val="clear" w:pos="4513"/>
        <w:tab w:val="clear" w:pos="9026"/>
        <w:tab w:val="center" w:pos="4820"/>
        <w:tab w:val="center" w:pos="7201"/>
        <w:tab w:val="center" w:pos="8222"/>
        <w:tab w:val="center" w:pos="9242"/>
      </w:tabs>
      <w:spacing w:before="35" w:after="150" w:line="264" w:lineRule="auto"/>
      <w:ind w:right="-284"/>
      <w:jc w:val="left"/>
      <w:outlineLvl w:val="9"/>
    </w:pPr>
    <w:rPr>
      <w:rFonts w:ascii="Verdana" w:hAnsi="Verdana"/>
      <w:b/>
      <w:snapToGrid/>
      <w:kern w:val="0"/>
      <w:sz w:val="20"/>
      <w:szCs w:val="20"/>
      <w:lang w:val="fr-FR"/>
    </w:rPr>
  </w:style>
  <w:style w:type="paragraph" w:styleId="Title">
    <w:name w:val="Title"/>
    <w:basedOn w:val="Normal"/>
    <w:link w:val="TitleChar"/>
    <w:rsid w:val="006A7842"/>
    <w:pPr>
      <w:spacing w:before="240" w:after="60" w:line="264" w:lineRule="auto"/>
      <w:jc w:val="center"/>
    </w:pPr>
    <w:rPr>
      <w:rFonts w:ascii="Verdana" w:hAnsi="Verdana" w:cs="Tahoma"/>
      <w:b/>
      <w:bCs/>
      <w:snapToGrid/>
      <w:sz w:val="40"/>
      <w:szCs w:val="40"/>
      <w:lang w:val="fr-FR"/>
    </w:rPr>
  </w:style>
  <w:style w:type="paragraph" w:customStyle="1" w:styleId="FPTitle1">
    <w:name w:val="FP Title1"/>
    <w:basedOn w:val="Normal"/>
    <w:next w:val="FPText"/>
    <w:rsid w:val="0019512C"/>
    <w:pPr>
      <w:keepNext/>
      <w:spacing w:before="120" w:after="120"/>
      <w:jc w:val="center"/>
    </w:pPr>
    <w:rPr>
      <w:b/>
      <w:i/>
      <w:caps/>
      <w:sz w:val="28"/>
      <w:szCs w:val="28"/>
    </w:rPr>
  </w:style>
  <w:style w:type="paragraph" w:customStyle="1" w:styleId="FPText">
    <w:name w:val="FP Text"/>
    <w:basedOn w:val="Normal"/>
    <w:qFormat/>
    <w:rsid w:val="006B693F"/>
    <w:pPr>
      <w:spacing w:before="40" w:after="40"/>
      <w:jc w:val="left"/>
    </w:pPr>
  </w:style>
  <w:style w:type="paragraph" w:styleId="Caption">
    <w:name w:val="caption"/>
    <w:basedOn w:val="Bodytext"/>
    <w:next w:val="Bodytext"/>
    <w:unhideWhenUsed/>
    <w:qFormat/>
    <w:rsid w:val="00907230"/>
    <w:pPr>
      <w:spacing w:before="60" w:after="60"/>
      <w:ind w:left="0"/>
      <w:jc w:val="center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C50CD0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0CD0"/>
    <w:rPr>
      <w:rFonts w:ascii="Times New Roman" w:hAnsi="Times New Roman" w:cs="Times New Roman"/>
      <w:sz w:val="16"/>
      <w:szCs w:val="16"/>
      <w:lang w:val="en-GB"/>
    </w:rPr>
  </w:style>
  <w:style w:type="character" w:customStyle="1" w:styleId="TitleChar">
    <w:name w:val="Title Char"/>
    <w:basedOn w:val="DefaultParagraphFont"/>
    <w:link w:val="Title"/>
    <w:rsid w:val="006A7842"/>
    <w:rPr>
      <w:rFonts w:ascii="Verdana" w:hAnsi="Verdana" w:cs="Tahoma"/>
      <w:b/>
      <w:bCs/>
      <w:kern w:val="28"/>
      <w:sz w:val="40"/>
      <w:szCs w:val="40"/>
      <w:lang w:val="fr-FR"/>
    </w:rPr>
  </w:style>
  <w:style w:type="paragraph" w:styleId="Header0">
    <w:name w:val="header"/>
    <w:basedOn w:val="Normal"/>
    <w:link w:val="HeaderChar"/>
    <w:uiPriority w:val="99"/>
    <w:unhideWhenUsed/>
    <w:rsid w:val="006A7842"/>
    <w:pPr>
      <w:tabs>
        <w:tab w:val="center" w:pos="4513"/>
        <w:tab w:val="right" w:pos="9026"/>
      </w:tabs>
    </w:pPr>
  </w:style>
  <w:style w:type="character" w:customStyle="1" w:styleId="FootnoteTextChar">
    <w:name w:val="Footnote Text Char"/>
    <w:basedOn w:val="DefaultParagraphFont"/>
    <w:uiPriority w:val="99"/>
    <w:locked/>
    <w:rsid w:val="00C50CD0"/>
    <w:rPr>
      <w:rFonts w:cs="Times New Roman"/>
      <w:lang w:val="en-GB"/>
    </w:rPr>
  </w:style>
  <w:style w:type="paragraph" w:customStyle="1" w:styleId="Bodytext">
    <w:name w:val="Bodytext"/>
    <w:basedOn w:val="Normal"/>
    <w:qFormat/>
    <w:rsid w:val="009F72E4"/>
    <w:pPr>
      <w:spacing w:before="40" w:after="40"/>
      <w:ind w:left="567"/>
    </w:pPr>
  </w:style>
  <w:style w:type="table" w:styleId="MediumShading1-Accent6">
    <w:name w:val="Medium Shading 1 Accent 6"/>
    <w:basedOn w:val="TableNormal"/>
    <w:uiPriority w:val="63"/>
    <w:rsid w:val="00C50CD0"/>
    <w:rPr>
      <w:snapToGrid w:val="0"/>
    </w:rPr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</w:style>
  <w:style w:type="table" w:styleId="ColorfulShading-Accent6">
    <w:name w:val="Colorful Shading Accent 6"/>
    <w:basedOn w:val="TableNormal"/>
    <w:uiPriority w:val="71"/>
    <w:rsid w:val="00C50CD0"/>
    <w:rPr>
      <w:snapToGrid w:val="0"/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</w:style>
  <w:style w:type="table" w:styleId="ColorfulShading-Accent1">
    <w:name w:val="Colorful Shading Accent 1"/>
    <w:basedOn w:val="TableNormal"/>
    <w:uiPriority w:val="71"/>
    <w:rsid w:val="00C50CD0"/>
    <w:rPr>
      <w:snapToGrid w:val="0"/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</w:style>
  <w:style w:type="table" w:customStyle="1" w:styleId="MediumShading1-Accent11">
    <w:name w:val="Medium Shading 1 - Accent 11"/>
    <w:basedOn w:val="TableNormal"/>
    <w:uiPriority w:val="63"/>
    <w:rsid w:val="00C50CD0"/>
    <w:rPr>
      <w:snapToGrid w:val="0"/>
    </w:rPr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table" w:customStyle="1" w:styleId="LightList-Accent11">
    <w:name w:val="Light List - Accent 11"/>
    <w:basedOn w:val="TableNormal"/>
    <w:uiPriority w:val="61"/>
    <w:rsid w:val="00C50CD0"/>
    <w:rPr>
      <w:snapToGrid w:val="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styleId="ListParagraph">
    <w:name w:val="List Paragraph"/>
    <w:basedOn w:val="Normal"/>
    <w:uiPriority w:val="34"/>
    <w:unhideWhenUsed/>
    <w:qFormat/>
    <w:rsid w:val="009F72E4"/>
    <w:pPr>
      <w:numPr>
        <w:numId w:val="2"/>
      </w:numPr>
      <w:spacing w:before="40" w:after="40"/>
      <w:contextualSpacing/>
    </w:pPr>
  </w:style>
  <w:style w:type="paragraph" w:customStyle="1" w:styleId="FPTitle2">
    <w:name w:val="FP Title2"/>
    <w:basedOn w:val="Normal"/>
    <w:next w:val="FPText"/>
    <w:link w:val="FPTitle2Char"/>
    <w:rsid w:val="006B693F"/>
    <w:pPr>
      <w:keepNext/>
      <w:spacing w:before="120" w:after="120"/>
      <w:jc w:val="center"/>
    </w:pPr>
    <w:rPr>
      <w:b/>
      <w:bCs/>
      <w:i/>
    </w:rPr>
  </w:style>
  <w:style w:type="paragraph" w:styleId="NormalWeb">
    <w:name w:val="Normal (Web)"/>
    <w:basedOn w:val="Normal"/>
    <w:uiPriority w:val="99"/>
    <w:unhideWhenUsed/>
    <w:rsid w:val="00D56B4E"/>
    <w:pPr>
      <w:spacing w:before="100" w:beforeAutospacing="1" w:after="100" w:afterAutospacing="1"/>
    </w:pPr>
    <w:rPr>
      <w:snapToGrid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6A6F"/>
    <w:rPr>
      <w:color w:val="0000FF"/>
      <w:u w:val="single"/>
    </w:rPr>
  </w:style>
  <w:style w:type="paragraph" w:customStyle="1" w:styleId="FPDocType">
    <w:name w:val="FP Doc Type"/>
    <w:basedOn w:val="Normal"/>
    <w:rsid w:val="00404A61"/>
    <w:pPr>
      <w:keepNext/>
      <w:spacing w:before="240" w:after="240"/>
      <w:jc w:val="center"/>
    </w:pPr>
    <w:rPr>
      <w:b/>
      <w:sz w:val="36"/>
    </w:rPr>
  </w:style>
  <w:style w:type="table" w:styleId="TableGrid">
    <w:name w:val="Table Grid"/>
    <w:basedOn w:val="TableNormal"/>
    <w:uiPriority w:val="59"/>
    <w:rsid w:val="00BC12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PTITTLE">
    <w:name w:val="FP TITTLE"/>
    <w:basedOn w:val="Normal"/>
    <w:rsid w:val="00B06F1F"/>
    <w:pPr>
      <w:keepNext/>
      <w:spacing w:before="240" w:after="240"/>
      <w:jc w:val="center"/>
    </w:pPr>
    <w:rPr>
      <w:b/>
      <w:caps/>
      <w:sz w:val="36"/>
    </w:rPr>
  </w:style>
  <w:style w:type="paragraph" w:customStyle="1" w:styleId="StyleFPTitle2NotBold">
    <w:name w:val="Style FP Title2 + Not Bold"/>
    <w:basedOn w:val="FPTitle2"/>
    <w:rsid w:val="006B693F"/>
    <w:rPr>
      <w:b w:val="0"/>
      <w:bCs w:val="0"/>
      <w:iCs/>
    </w:rPr>
  </w:style>
  <w:style w:type="paragraph" w:customStyle="1" w:styleId="Tabletitle">
    <w:name w:val="Tabletitle"/>
    <w:basedOn w:val="Normal"/>
    <w:next w:val="Bodytext"/>
    <w:qFormat/>
    <w:rsid w:val="00907230"/>
    <w:pPr>
      <w:keepNext/>
      <w:spacing w:before="40" w:after="40"/>
      <w:jc w:val="center"/>
    </w:pPr>
    <w:rPr>
      <w:b/>
      <w:bCs/>
    </w:rPr>
  </w:style>
  <w:style w:type="paragraph" w:customStyle="1" w:styleId="Tabletext">
    <w:name w:val="Tabletext"/>
    <w:basedOn w:val="Bodytext"/>
    <w:qFormat/>
    <w:rsid w:val="00907230"/>
    <w:pPr>
      <w:keepNext/>
      <w:spacing w:before="20" w:after="20"/>
      <w:ind w:left="0"/>
      <w:jc w:val="left"/>
      <w:outlineLvl w:val="9"/>
    </w:pPr>
  </w:style>
  <w:style w:type="paragraph" w:styleId="TOCHeading">
    <w:name w:val="TOC Heading"/>
    <w:basedOn w:val="Heading1"/>
    <w:next w:val="Normal"/>
    <w:uiPriority w:val="39"/>
    <w:unhideWhenUsed/>
    <w:rsid w:val="004E1777"/>
    <w:pPr>
      <w:keepLines/>
      <w:numPr>
        <w:numId w:val="0"/>
      </w:numPr>
      <w:tabs>
        <w:tab w:val="clear" w:pos="567"/>
      </w:tabs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aps w:val="0"/>
      <w:snapToGrid/>
      <w:color w:val="365F91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17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125F3"/>
    <w:pPr>
      <w:tabs>
        <w:tab w:val="left" w:pos="880"/>
        <w:tab w:val="right" w:pos="9628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177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E1777"/>
    <w:pPr>
      <w:spacing w:after="100"/>
      <w:ind w:left="660"/>
    </w:pPr>
  </w:style>
  <w:style w:type="character" w:customStyle="1" w:styleId="HeaderChar">
    <w:name w:val="Header Char"/>
    <w:basedOn w:val="DefaultParagraphFont"/>
    <w:link w:val="Header0"/>
    <w:uiPriority w:val="99"/>
    <w:rsid w:val="006A7842"/>
    <w:rPr>
      <w:rFonts w:ascii="Calibri" w:hAnsi="Calibri"/>
      <w:noProof/>
      <w:snapToGrid w:val="0"/>
      <w:kern w:val="28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873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3C4"/>
    <w:rPr>
      <w:rFonts w:ascii="Calibri" w:hAnsi="Calibri"/>
      <w:noProof/>
      <w:snapToGrid w:val="0"/>
      <w:kern w:val="28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4474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4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482"/>
    <w:rPr>
      <w:rFonts w:ascii="Calibri" w:hAnsi="Calibri"/>
      <w:noProof/>
      <w:snapToGrid w:val="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4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482"/>
    <w:rPr>
      <w:rFonts w:ascii="Calibri" w:hAnsi="Calibri"/>
      <w:b/>
      <w:bCs/>
      <w:noProof/>
      <w:snapToGrid w:val="0"/>
      <w:kern w:val="28"/>
    </w:rPr>
  </w:style>
  <w:style w:type="paragraph" w:customStyle="1" w:styleId="FPTitle3">
    <w:name w:val="FP Title3"/>
    <w:basedOn w:val="FPTitle2"/>
    <w:link w:val="FPTitle3Char"/>
    <w:rsid w:val="004E40EF"/>
    <w:pPr>
      <w:jc w:val="left"/>
    </w:pPr>
  </w:style>
  <w:style w:type="character" w:customStyle="1" w:styleId="FPTitle2Char">
    <w:name w:val="FP Title2 Char"/>
    <w:basedOn w:val="DefaultParagraphFont"/>
    <w:link w:val="FPTitle2"/>
    <w:rsid w:val="004E40EF"/>
    <w:rPr>
      <w:rFonts w:ascii="Calibri" w:hAnsi="Calibri"/>
      <w:b/>
      <w:bCs/>
      <w:i/>
      <w:noProof/>
      <w:snapToGrid w:val="0"/>
      <w:kern w:val="28"/>
      <w:sz w:val="22"/>
      <w:szCs w:val="22"/>
      <w:lang w:val="en-GB"/>
    </w:rPr>
  </w:style>
  <w:style w:type="character" w:customStyle="1" w:styleId="FPTitle3Char">
    <w:name w:val="FP Title3 Char"/>
    <w:basedOn w:val="FPTitle2Char"/>
    <w:link w:val="FPTitle3"/>
    <w:rsid w:val="004E40EF"/>
    <w:rPr>
      <w:rFonts w:ascii="Calibri" w:hAnsi="Calibri"/>
      <w:b/>
      <w:bCs/>
      <w:i/>
      <w:noProof/>
      <w:snapToGrid w:val="0"/>
      <w:kern w:val="28"/>
      <w:sz w:val="22"/>
      <w:szCs w:val="22"/>
      <w:lang w:val="en-GB"/>
    </w:rPr>
  </w:style>
  <w:style w:type="paragraph" w:customStyle="1" w:styleId="Type">
    <w:name w:val="Type"/>
    <w:basedOn w:val="Normal"/>
    <w:rsid w:val="00AA23CB"/>
    <w:pPr>
      <w:spacing w:line="264" w:lineRule="auto"/>
      <w:jc w:val="center"/>
      <w:outlineLvl w:val="9"/>
    </w:pPr>
    <w:rPr>
      <w:rFonts w:ascii="Verdana" w:hAnsi="Verdana"/>
      <w:snapToGrid/>
      <w:kern w:val="0"/>
      <w:sz w:val="30"/>
      <w:szCs w:val="30"/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FE5370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C4451"/>
    <w:rPr>
      <w:color w:val="808080"/>
    </w:rPr>
  </w:style>
  <w:style w:type="paragraph" w:styleId="Revision">
    <w:name w:val="Revision"/>
    <w:hidden/>
    <w:uiPriority w:val="99"/>
    <w:semiHidden/>
    <w:rsid w:val="00016579"/>
    <w:rPr>
      <w:rFonts w:ascii="Calibri" w:hAnsi="Calibri"/>
      <w:snapToGrid w:val="0"/>
      <w:kern w:val="28"/>
      <w:sz w:val="22"/>
      <w:szCs w:val="22"/>
      <w:lang w:val="en-GB"/>
    </w:rPr>
  </w:style>
  <w:style w:type="character" w:customStyle="1" w:styleId="Heading9Char">
    <w:name w:val="Heading 9 Char"/>
    <w:basedOn w:val="DefaultParagraphFont"/>
    <w:link w:val="Heading9"/>
    <w:rsid w:val="009F626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7017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008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028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95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70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6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891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376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762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50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305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561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613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02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508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1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969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715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21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84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809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34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535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650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337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813581">
                  <w:marLeft w:val="2220"/>
                  <w:marRight w:val="2145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20472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60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6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55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52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3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887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049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426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773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51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828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529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51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6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248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9986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6248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421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298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8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76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8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7602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3283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72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350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110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3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752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497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269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143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3941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184">
          <w:marLeft w:val="44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83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0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7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5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6" Type="http://schemas.microsoft.com/office/2016/09/relationships/commentsIds" Target="commentsIds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4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g"/><Relationship Id="rId1" Type="http://schemas.openxmlformats.org/officeDocument/2006/relationships/image" Target="media/image2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leclerc\AppData\Local\Temp\HL-PM-QA-T_Engineering_Specifications.2013.02.1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0BF8DD6AA04A4CB873F7973E0E483E" ma:contentTypeVersion="0" ma:contentTypeDescription="Create a new document." ma:contentTypeScope="" ma:versionID="60095c0683d7e117ccd3d934f63b1fb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E174A-C484-4936-AC47-7CD348E7A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4C4B3-7D63-4973-90DA-D1387D4371E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D4141D4-716F-4B55-B26C-141AAC52A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D44FB85-878D-4EE8-AB9D-63D98A6B7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HL-PM-QA-T_Engineering_Specifications.2013.02.11</Template>
  <TotalTime>0</TotalTime>
  <Pages>8</Pages>
  <Words>531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 Leclercq</dc:creator>
  <cp:keywords/>
  <dc:description/>
  <cp:lastModifiedBy>Yann Leclercq</cp:lastModifiedBy>
  <cp:revision>2</cp:revision>
  <cp:lastPrinted>2019-05-27T08:20:00Z</cp:lastPrinted>
  <dcterms:created xsi:type="dcterms:W3CDTF">2020-02-21T08:23:00Z</dcterms:created>
  <dcterms:modified xsi:type="dcterms:W3CDTF">2020-02-21T08:23:00Z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0x010100110BF8DD6AA04A4CB873F7973E0E483E</vt:lpwstr>
  </property>
</Properties>
</file>